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6A2CC" w14:textId="7CD8A609" w:rsidR="00D36D1D" w:rsidRDefault="001D0D45" w:rsidP="000A1290">
      <w:pPr>
        <w:pStyle w:val="Title"/>
      </w:pPr>
      <w:bookmarkStart w:id="0" w:name="Title"/>
      <w:proofErr w:type="spellStart"/>
      <w:r>
        <w:t>Datassist</w:t>
      </w:r>
      <w:proofErr w:type="spellEnd"/>
      <w:r>
        <w:t xml:space="preserve"> Data Biography Template</w:t>
      </w:r>
      <w:bookmarkEnd w:id="0"/>
    </w:p>
    <w:tbl>
      <w:tblPr>
        <w:tblStyle w:val="TableGrid"/>
        <w:tblW w:w="22176" w:type="dxa"/>
        <w:jc w:val="right"/>
        <w:tblLayout w:type="fixed"/>
        <w:tblCellMar>
          <w:top w:w="14" w:type="dxa"/>
          <w:left w:w="58" w:type="dxa"/>
          <w:bottom w:w="14" w:type="dxa"/>
          <w:right w:w="58" w:type="dxa"/>
        </w:tblCellMar>
        <w:tblLook w:val="04A0" w:firstRow="1" w:lastRow="0" w:firstColumn="1" w:lastColumn="0" w:noHBand="0" w:noVBand="1"/>
      </w:tblPr>
      <w:tblGrid>
        <w:gridCol w:w="576"/>
        <w:gridCol w:w="1660"/>
        <w:gridCol w:w="1661"/>
        <w:gridCol w:w="1662"/>
        <w:gridCol w:w="1661"/>
        <w:gridCol w:w="1661"/>
        <w:gridCol w:w="1661"/>
        <w:gridCol w:w="1662"/>
        <w:gridCol w:w="1662"/>
        <w:gridCol w:w="1662"/>
        <w:gridCol w:w="1662"/>
        <w:gridCol w:w="1662"/>
        <w:gridCol w:w="1662"/>
        <w:gridCol w:w="1662"/>
      </w:tblGrid>
      <w:tr w:rsidR="00C032F1" w14:paraId="71DD4CFD" w14:textId="6D83A3BF" w:rsidTr="00082B24">
        <w:trPr>
          <w:jc w:val="right"/>
        </w:trPr>
        <w:tc>
          <w:tcPr>
            <w:tcW w:w="576" w:type="dxa"/>
            <w:tcBorders>
              <w:top w:val="nil"/>
              <w:left w:val="nil"/>
            </w:tcBorders>
            <w:shd w:val="clear" w:color="auto" w:fill="auto"/>
          </w:tcPr>
          <w:p w14:paraId="624CE121" w14:textId="77777777" w:rsidR="00C032F1" w:rsidRPr="001D0D45" w:rsidRDefault="00C032F1" w:rsidP="00C032F1">
            <w:pPr>
              <w:rPr>
                <w:b/>
                <w:bCs/>
                <w:color w:val="FFFFFF" w:themeColor="background1"/>
              </w:rPr>
            </w:pPr>
          </w:p>
        </w:tc>
        <w:tc>
          <w:tcPr>
            <w:tcW w:w="1660" w:type="dxa"/>
            <w:shd w:val="clear" w:color="auto" w:fill="004E9A" w:themeFill="accent1"/>
            <w:vAlign w:val="bottom"/>
          </w:tcPr>
          <w:p w14:paraId="590CB767" w14:textId="6EAF9DFD" w:rsidR="00C032F1" w:rsidRPr="001D0D45" w:rsidRDefault="00C032F1" w:rsidP="00C032F1">
            <w:pPr>
              <w:rPr>
                <w:b/>
                <w:bCs/>
                <w:color w:val="FFFFFF" w:themeColor="background1"/>
              </w:rPr>
            </w:pPr>
            <w:r w:rsidRPr="001D0D45">
              <w:rPr>
                <w:b/>
                <w:bCs/>
                <w:color w:val="FFFFFF" w:themeColor="background1"/>
              </w:rPr>
              <w:t xml:space="preserve">Dataset </w:t>
            </w:r>
            <w:r>
              <w:rPr>
                <w:b/>
                <w:bCs/>
                <w:color w:val="FFFFFF" w:themeColor="background1"/>
              </w:rPr>
              <w:t>n</w:t>
            </w:r>
            <w:r w:rsidRPr="001D0D45">
              <w:rPr>
                <w:b/>
                <w:bCs/>
                <w:color w:val="FFFFFF" w:themeColor="background1"/>
              </w:rPr>
              <w:t>ame</w:t>
            </w:r>
          </w:p>
        </w:tc>
        <w:tc>
          <w:tcPr>
            <w:tcW w:w="1661" w:type="dxa"/>
            <w:shd w:val="clear" w:color="auto" w:fill="004E9A" w:themeFill="accent1"/>
            <w:vAlign w:val="bottom"/>
          </w:tcPr>
          <w:p w14:paraId="57E4D950" w14:textId="4BE8A9B4" w:rsidR="00C032F1" w:rsidRPr="001D0D45" w:rsidRDefault="00C032F1" w:rsidP="00C032F1">
            <w:pPr>
              <w:rPr>
                <w:b/>
                <w:bCs/>
                <w:color w:val="FFFFFF" w:themeColor="background1"/>
              </w:rPr>
            </w:pPr>
            <w:r>
              <w:rPr>
                <w:b/>
                <w:bCs/>
                <w:color w:val="FFFFFF" w:themeColor="background1"/>
              </w:rPr>
              <w:t xml:space="preserve">Link to data </w:t>
            </w:r>
            <w:proofErr w:type="spellStart"/>
            <w:r>
              <w:rPr>
                <w:b/>
                <w:bCs/>
                <w:color w:val="FFFFFF" w:themeColor="background1"/>
              </w:rPr>
              <w:t>saource</w:t>
            </w:r>
            <w:proofErr w:type="spellEnd"/>
          </w:p>
        </w:tc>
        <w:tc>
          <w:tcPr>
            <w:tcW w:w="1662" w:type="dxa"/>
            <w:shd w:val="clear" w:color="auto" w:fill="004E9A" w:themeFill="accent1"/>
            <w:vAlign w:val="bottom"/>
          </w:tcPr>
          <w:p w14:paraId="0171A550" w14:textId="2003F71C" w:rsidR="00C032F1" w:rsidRPr="001D0D45" w:rsidRDefault="00C032F1" w:rsidP="00C032F1">
            <w:pPr>
              <w:rPr>
                <w:b/>
                <w:bCs/>
                <w:color w:val="FFFFFF" w:themeColor="background1"/>
              </w:rPr>
            </w:pPr>
            <w:r>
              <w:rPr>
                <w:b/>
                <w:bCs/>
                <w:color w:val="FFFFFF" w:themeColor="background1"/>
              </w:rPr>
              <w:t>Where will this data be stored</w:t>
            </w:r>
            <w:r w:rsidRPr="00C032F1">
              <w:rPr>
                <w:color w:val="FFFFFF" w:themeColor="background1"/>
              </w:rPr>
              <w:t xml:space="preserve"> (e.g., centralized database)</w:t>
            </w:r>
          </w:p>
        </w:tc>
        <w:tc>
          <w:tcPr>
            <w:tcW w:w="1661" w:type="dxa"/>
            <w:shd w:val="clear" w:color="auto" w:fill="004E9A" w:themeFill="accent1"/>
            <w:vAlign w:val="bottom"/>
          </w:tcPr>
          <w:p w14:paraId="7FDF99F8" w14:textId="05193598" w:rsidR="00C032F1" w:rsidRPr="001D0D45" w:rsidRDefault="00C032F1" w:rsidP="00C032F1">
            <w:pPr>
              <w:rPr>
                <w:b/>
                <w:bCs/>
                <w:color w:val="FFFFFF" w:themeColor="background1"/>
              </w:rPr>
            </w:pPr>
            <w:r>
              <w:rPr>
                <w:b/>
                <w:bCs/>
                <w:color w:val="FFFFFF" w:themeColor="background1"/>
              </w:rPr>
              <w:t>Who collected the data</w:t>
            </w:r>
          </w:p>
        </w:tc>
        <w:tc>
          <w:tcPr>
            <w:tcW w:w="1661" w:type="dxa"/>
            <w:shd w:val="clear" w:color="auto" w:fill="004E9A" w:themeFill="accent1"/>
            <w:vAlign w:val="bottom"/>
          </w:tcPr>
          <w:p w14:paraId="4022A9DE" w14:textId="46C28F5F" w:rsidR="00C032F1" w:rsidRPr="001D0D45" w:rsidRDefault="00C032F1" w:rsidP="00C032F1">
            <w:pPr>
              <w:rPr>
                <w:b/>
                <w:bCs/>
                <w:color w:val="FFFFFF" w:themeColor="background1"/>
              </w:rPr>
            </w:pPr>
            <w:r>
              <w:rPr>
                <w:b/>
                <w:bCs/>
                <w:color w:val="FFFFFF" w:themeColor="background1"/>
              </w:rPr>
              <w:t>Who owns the data</w:t>
            </w:r>
          </w:p>
        </w:tc>
        <w:tc>
          <w:tcPr>
            <w:tcW w:w="1661" w:type="dxa"/>
            <w:shd w:val="clear" w:color="auto" w:fill="004E9A" w:themeFill="accent1"/>
            <w:vAlign w:val="bottom"/>
          </w:tcPr>
          <w:p w14:paraId="0CDB88E3" w14:textId="7F3D0551" w:rsidR="00C032F1" w:rsidRPr="001D0D45" w:rsidRDefault="00C032F1" w:rsidP="00C032F1">
            <w:pPr>
              <w:rPr>
                <w:b/>
                <w:bCs/>
                <w:color w:val="FFFFFF" w:themeColor="background1"/>
              </w:rPr>
            </w:pPr>
            <w:r>
              <w:rPr>
                <w:b/>
                <w:bCs/>
                <w:color w:val="FFFFFF" w:themeColor="background1"/>
              </w:rPr>
              <w:t>How was the data collected</w:t>
            </w:r>
          </w:p>
        </w:tc>
        <w:tc>
          <w:tcPr>
            <w:tcW w:w="1662" w:type="dxa"/>
            <w:shd w:val="clear" w:color="auto" w:fill="004E9A" w:themeFill="accent1"/>
            <w:vAlign w:val="bottom"/>
          </w:tcPr>
          <w:p w14:paraId="5D1F1AC5" w14:textId="5E449C11" w:rsidR="00C032F1" w:rsidRPr="001D0D45" w:rsidRDefault="00C032F1" w:rsidP="00C032F1">
            <w:pPr>
              <w:rPr>
                <w:b/>
                <w:bCs/>
                <w:color w:val="FFFFFF" w:themeColor="background1"/>
              </w:rPr>
            </w:pPr>
            <w:r>
              <w:rPr>
                <w:b/>
                <w:bCs/>
                <w:color w:val="FFFFFF" w:themeColor="background1"/>
              </w:rPr>
              <w:t>Sample size</w:t>
            </w:r>
          </w:p>
        </w:tc>
        <w:tc>
          <w:tcPr>
            <w:tcW w:w="1662" w:type="dxa"/>
            <w:shd w:val="clear" w:color="auto" w:fill="004E9A" w:themeFill="accent1"/>
            <w:vAlign w:val="bottom"/>
          </w:tcPr>
          <w:p w14:paraId="0D52DB26" w14:textId="4F291D1E" w:rsidR="00C032F1" w:rsidRPr="001D0D45" w:rsidRDefault="00C032F1" w:rsidP="00C032F1">
            <w:pPr>
              <w:rPr>
                <w:b/>
                <w:bCs/>
                <w:color w:val="FFFFFF" w:themeColor="background1"/>
              </w:rPr>
            </w:pPr>
            <w:r>
              <w:rPr>
                <w:b/>
                <w:bCs/>
                <w:color w:val="FFFFFF" w:themeColor="background1"/>
              </w:rPr>
              <w:t>Who was included and/or excluded from the sample</w:t>
            </w:r>
          </w:p>
        </w:tc>
        <w:tc>
          <w:tcPr>
            <w:tcW w:w="1662" w:type="dxa"/>
            <w:shd w:val="clear" w:color="auto" w:fill="004E9A" w:themeFill="accent1"/>
            <w:vAlign w:val="bottom"/>
          </w:tcPr>
          <w:p w14:paraId="3EAE03A4" w14:textId="3FC9C004" w:rsidR="00C032F1" w:rsidRPr="001D0D45" w:rsidRDefault="00C032F1" w:rsidP="00C032F1">
            <w:pPr>
              <w:rPr>
                <w:b/>
                <w:bCs/>
                <w:color w:val="FFFFFF" w:themeColor="background1"/>
              </w:rPr>
            </w:pPr>
            <w:r>
              <w:rPr>
                <w:b/>
                <w:bCs/>
                <w:color w:val="FFFFFF" w:themeColor="background1"/>
              </w:rPr>
              <w:t>When was the data collected</w:t>
            </w:r>
          </w:p>
        </w:tc>
        <w:tc>
          <w:tcPr>
            <w:tcW w:w="1662" w:type="dxa"/>
            <w:shd w:val="clear" w:color="auto" w:fill="004E9A" w:themeFill="accent1"/>
            <w:vAlign w:val="bottom"/>
          </w:tcPr>
          <w:p w14:paraId="34CE8551" w14:textId="33E6432F" w:rsidR="00C032F1" w:rsidRPr="001D0D45" w:rsidRDefault="00C032F1" w:rsidP="00C032F1">
            <w:pPr>
              <w:rPr>
                <w:b/>
                <w:bCs/>
                <w:color w:val="FFFFFF" w:themeColor="background1"/>
              </w:rPr>
            </w:pPr>
            <w:r>
              <w:rPr>
                <w:b/>
                <w:bCs/>
                <w:color w:val="FFFFFF" w:themeColor="background1"/>
              </w:rPr>
              <w:t>When was the data last updated</w:t>
            </w:r>
          </w:p>
        </w:tc>
        <w:tc>
          <w:tcPr>
            <w:tcW w:w="1662" w:type="dxa"/>
            <w:shd w:val="clear" w:color="auto" w:fill="004E9A" w:themeFill="accent1"/>
            <w:vAlign w:val="bottom"/>
          </w:tcPr>
          <w:p w14:paraId="7B1168EC" w14:textId="4F3EDC2D" w:rsidR="00C032F1" w:rsidRPr="001D0D45" w:rsidRDefault="00C032F1" w:rsidP="00C032F1">
            <w:pPr>
              <w:rPr>
                <w:b/>
                <w:bCs/>
                <w:color w:val="FFFFFF" w:themeColor="background1"/>
              </w:rPr>
            </w:pPr>
            <w:r>
              <w:rPr>
                <w:b/>
                <w:bCs/>
                <w:color w:val="FFFFFF" w:themeColor="background1"/>
              </w:rPr>
              <w:t>Why was the data collected</w:t>
            </w:r>
          </w:p>
        </w:tc>
        <w:tc>
          <w:tcPr>
            <w:tcW w:w="1662" w:type="dxa"/>
            <w:shd w:val="clear" w:color="auto" w:fill="004E9A" w:themeFill="accent1"/>
            <w:vAlign w:val="bottom"/>
          </w:tcPr>
          <w:p w14:paraId="4F845DF1" w14:textId="28687900" w:rsidR="00C032F1" w:rsidRPr="001D0D45" w:rsidRDefault="00C032F1" w:rsidP="00C032F1">
            <w:pPr>
              <w:rPr>
                <w:b/>
                <w:bCs/>
                <w:color w:val="FFFFFF" w:themeColor="background1"/>
              </w:rPr>
            </w:pPr>
            <w:r>
              <w:rPr>
                <w:b/>
                <w:bCs/>
                <w:color w:val="FFFFFF" w:themeColor="background1"/>
              </w:rPr>
              <w:t>Notes on data quality</w:t>
            </w:r>
          </w:p>
        </w:tc>
        <w:tc>
          <w:tcPr>
            <w:tcW w:w="1662" w:type="dxa"/>
            <w:shd w:val="clear" w:color="auto" w:fill="004E9A" w:themeFill="accent1"/>
            <w:vAlign w:val="bottom"/>
          </w:tcPr>
          <w:p w14:paraId="6E2DBD8F" w14:textId="1DA0719C" w:rsidR="00C032F1" w:rsidRPr="001D0D45" w:rsidRDefault="00C032F1" w:rsidP="00C032F1">
            <w:pPr>
              <w:rPr>
                <w:b/>
                <w:bCs/>
                <w:color w:val="FFFFFF" w:themeColor="background1"/>
              </w:rPr>
            </w:pPr>
            <w:r>
              <w:rPr>
                <w:b/>
                <w:bCs/>
                <w:color w:val="FFFFFF" w:themeColor="background1"/>
              </w:rPr>
              <w:t>Notes on how data is authorized to be used</w:t>
            </w:r>
          </w:p>
        </w:tc>
      </w:tr>
      <w:tr w:rsidR="00082B24" w14:paraId="11258428" w14:textId="6BCE1BCB" w:rsidTr="00082B24">
        <w:trPr>
          <w:cantSplit/>
          <w:trHeight w:val="360"/>
          <w:jc w:val="right"/>
        </w:trPr>
        <w:tc>
          <w:tcPr>
            <w:tcW w:w="576" w:type="dxa"/>
            <w:vMerge w:val="restart"/>
            <w:shd w:val="clear" w:color="auto" w:fill="D9D9D9" w:themeFill="background1" w:themeFillShade="D9"/>
            <w:textDirection w:val="btLr"/>
          </w:tcPr>
          <w:p w14:paraId="655E71C1" w14:textId="37B9DC68" w:rsidR="00082B24" w:rsidRPr="00082B24" w:rsidRDefault="00082B24" w:rsidP="00082B24">
            <w:pPr>
              <w:ind w:left="113" w:right="113"/>
              <w:jc w:val="center"/>
              <w:rPr>
                <w:b/>
                <w:bCs/>
                <w:i/>
                <w:iCs/>
                <w:sz w:val="28"/>
                <w:szCs w:val="32"/>
              </w:rPr>
            </w:pPr>
            <w:r w:rsidRPr="00082B24">
              <w:rPr>
                <w:b/>
                <w:bCs/>
                <w:i/>
                <w:iCs/>
                <w:sz w:val="28"/>
                <w:szCs w:val="32"/>
              </w:rPr>
              <w:t>EXAMPLES</w:t>
            </w:r>
          </w:p>
        </w:tc>
        <w:tc>
          <w:tcPr>
            <w:tcW w:w="1660" w:type="dxa"/>
            <w:shd w:val="clear" w:color="auto" w:fill="D9D9D9" w:themeFill="background1" w:themeFillShade="D9"/>
          </w:tcPr>
          <w:p w14:paraId="51DF7A93" w14:textId="3A659052" w:rsidR="00082B24" w:rsidRPr="00C032F1" w:rsidRDefault="00082B24" w:rsidP="00C032F1">
            <w:pPr>
              <w:rPr>
                <w:i/>
                <w:iCs/>
              </w:rPr>
            </w:pPr>
            <w:r w:rsidRPr="00C032F1">
              <w:rPr>
                <w:i/>
                <w:iCs/>
              </w:rPr>
              <w:t>UN Violence Against Women</w:t>
            </w:r>
          </w:p>
        </w:tc>
        <w:tc>
          <w:tcPr>
            <w:tcW w:w="1661" w:type="dxa"/>
            <w:shd w:val="clear" w:color="auto" w:fill="D9D9D9" w:themeFill="background1" w:themeFillShade="D9"/>
          </w:tcPr>
          <w:p w14:paraId="056E2C34" w14:textId="27D2A266" w:rsidR="00082B24" w:rsidRPr="00C032F1" w:rsidRDefault="00082B24" w:rsidP="00C032F1">
            <w:pPr>
              <w:rPr>
                <w:i/>
                <w:iCs/>
              </w:rPr>
            </w:pPr>
            <w:r w:rsidRPr="00C032F1">
              <w:rPr>
                <w:i/>
                <w:iCs/>
              </w:rPr>
              <w:t>https://unstats.un.org/unsd/gender/chapter6/chapter6.html</w:t>
            </w:r>
          </w:p>
        </w:tc>
        <w:tc>
          <w:tcPr>
            <w:tcW w:w="1662" w:type="dxa"/>
            <w:shd w:val="clear" w:color="auto" w:fill="D9D9D9" w:themeFill="background1" w:themeFillShade="D9"/>
          </w:tcPr>
          <w:p w14:paraId="6EA26F59" w14:textId="77777777" w:rsidR="00082B24" w:rsidRPr="00C032F1" w:rsidRDefault="00082B24" w:rsidP="00C032F1">
            <w:pPr>
              <w:rPr>
                <w:i/>
                <w:iCs/>
              </w:rPr>
            </w:pPr>
          </w:p>
        </w:tc>
        <w:tc>
          <w:tcPr>
            <w:tcW w:w="1661" w:type="dxa"/>
            <w:shd w:val="clear" w:color="auto" w:fill="D9D9D9" w:themeFill="background1" w:themeFillShade="D9"/>
          </w:tcPr>
          <w:p w14:paraId="6896ACD4" w14:textId="6EEBFA6B" w:rsidR="00082B24" w:rsidRPr="00C032F1" w:rsidRDefault="00082B24" w:rsidP="00C032F1">
            <w:pPr>
              <w:rPr>
                <w:i/>
                <w:iCs/>
              </w:rPr>
            </w:pPr>
            <w:r w:rsidRPr="00C032F1">
              <w:rPr>
                <w:i/>
                <w:iCs/>
              </w:rPr>
              <w:t>Varies by country and year</w:t>
            </w:r>
          </w:p>
        </w:tc>
        <w:tc>
          <w:tcPr>
            <w:tcW w:w="1661" w:type="dxa"/>
            <w:shd w:val="clear" w:color="auto" w:fill="D9D9D9" w:themeFill="background1" w:themeFillShade="D9"/>
          </w:tcPr>
          <w:p w14:paraId="777138D3" w14:textId="6DF2D407" w:rsidR="00082B24" w:rsidRPr="00C032F1" w:rsidRDefault="00082B24" w:rsidP="00C032F1">
            <w:pPr>
              <w:rPr>
                <w:i/>
                <w:iCs/>
              </w:rPr>
            </w:pPr>
            <w:r w:rsidRPr="00C032F1">
              <w:rPr>
                <w:i/>
                <w:iCs/>
              </w:rPr>
              <w:t>UN curates - can be publicly used</w:t>
            </w:r>
          </w:p>
        </w:tc>
        <w:tc>
          <w:tcPr>
            <w:tcW w:w="1661" w:type="dxa"/>
            <w:shd w:val="clear" w:color="auto" w:fill="D9D9D9" w:themeFill="background1" w:themeFillShade="D9"/>
          </w:tcPr>
          <w:p w14:paraId="4D9DE180" w14:textId="17BD05CF" w:rsidR="00082B24" w:rsidRPr="00C032F1" w:rsidRDefault="00082B24" w:rsidP="00C032F1">
            <w:pPr>
              <w:rPr>
                <w:i/>
                <w:iCs/>
              </w:rPr>
            </w:pPr>
            <w:r w:rsidRPr="00C032F1">
              <w:rPr>
                <w:i/>
                <w:iCs/>
              </w:rPr>
              <w:t>Varies by country and year</w:t>
            </w:r>
          </w:p>
        </w:tc>
        <w:tc>
          <w:tcPr>
            <w:tcW w:w="1662" w:type="dxa"/>
            <w:shd w:val="clear" w:color="auto" w:fill="D9D9D9" w:themeFill="background1" w:themeFillShade="D9"/>
          </w:tcPr>
          <w:p w14:paraId="3CE0C63D" w14:textId="49949404" w:rsidR="00082B24" w:rsidRPr="00C032F1" w:rsidRDefault="00082B24" w:rsidP="00C032F1">
            <w:pPr>
              <w:rPr>
                <w:i/>
                <w:iCs/>
              </w:rPr>
            </w:pPr>
            <w:r w:rsidRPr="00C032F1">
              <w:rPr>
                <w:i/>
                <w:iCs/>
              </w:rPr>
              <w:t>Varies by country and year</w:t>
            </w:r>
          </w:p>
        </w:tc>
        <w:tc>
          <w:tcPr>
            <w:tcW w:w="1662" w:type="dxa"/>
            <w:shd w:val="clear" w:color="auto" w:fill="D9D9D9" w:themeFill="background1" w:themeFillShade="D9"/>
          </w:tcPr>
          <w:p w14:paraId="1621EABA" w14:textId="63FF31AC" w:rsidR="00082B24" w:rsidRPr="00C032F1" w:rsidRDefault="00082B24" w:rsidP="00C032F1">
            <w:pPr>
              <w:rPr>
                <w:i/>
                <w:iCs/>
              </w:rPr>
            </w:pPr>
            <w:r w:rsidRPr="00C032F1">
              <w:rPr>
                <w:i/>
                <w:iCs/>
              </w:rPr>
              <w:t>Varies by country and year</w:t>
            </w:r>
          </w:p>
        </w:tc>
        <w:tc>
          <w:tcPr>
            <w:tcW w:w="1662" w:type="dxa"/>
            <w:shd w:val="clear" w:color="auto" w:fill="D9D9D9" w:themeFill="background1" w:themeFillShade="D9"/>
          </w:tcPr>
          <w:p w14:paraId="2E36AFDF" w14:textId="5021739E" w:rsidR="00082B24" w:rsidRPr="00C032F1" w:rsidRDefault="00082B24" w:rsidP="00C032F1">
            <w:pPr>
              <w:rPr>
                <w:i/>
                <w:iCs/>
              </w:rPr>
            </w:pPr>
            <w:r w:rsidRPr="00C032F1">
              <w:rPr>
                <w:i/>
                <w:iCs/>
              </w:rPr>
              <w:t>Varies by country and year</w:t>
            </w:r>
          </w:p>
        </w:tc>
        <w:tc>
          <w:tcPr>
            <w:tcW w:w="1662" w:type="dxa"/>
            <w:shd w:val="clear" w:color="auto" w:fill="D9D9D9" w:themeFill="background1" w:themeFillShade="D9"/>
          </w:tcPr>
          <w:p w14:paraId="0305D0BD" w14:textId="2E5D4FF6" w:rsidR="00082B24" w:rsidRPr="00C032F1" w:rsidRDefault="00082B24" w:rsidP="00C032F1">
            <w:pPr>
              <w:rPr>
                <w:i/>
                <w:iCs/>
              </w:rPr>
            </w:pPr>
            <w:r w:rsidRPr="00C032F1">
              <w:rPr>
                <w:i/>
                <w:iCs/>
              </w:rPr>
              <w:t>2014-2015</w:t>
            </w:r>
          </w:p>
        </w:tc>
        <w:tc>
          <w:tcPr>
            <w:tcW w:w="1662" w:type="dxa"/>
            <w:shd w:val="clear" w:color="auto" w:fill="D9D9D9" w:themeFill="background1" w:themeFillShade="D9"/>
          </w:tcPr>
          <w:p w14:paraId="3DBDE605" w14:textId="4CD168DB" w:rsidR="00082B24" w:rsidRPr="00C032F1" w:rsidRDefault="00082B24" w:rsidP="00C032F1">
            <w:pPr>
              <w:rPr>
                <w:i/>
                <w:iCs/>
              </w:rPr>
            </w:pPr>
            <w:r w:rsidRPr="00C032F1">
              <w:rPr>
                <w:i/>
                <w:iCs/>
              </w:rPr>
              <w:t>Varies by country and year</w:t>
            </w:r>
          </w:p>
        </w:tc>
        <w:tc>
          <w:tcPr>
            <w:tcW w:w="1662" w:type="dxa"/>
            <w:shd w:val="clear" w:color="auto" w:fill="D9D9D9" w:themeFill="background1" w:themeFillShade="D9"/>
          </w:tcPr>
          <w:p w14:paraId="493CE3FC" w14:textId="77777777" w:rsidR="00082B24" w:rsidRPr="00C032F1" w:rsidRDefault="00082B24" w:rsidP="00C032F1">
            <w:pPr>
              <w:rPr>
                <w:i/>
                <w:iCs/>
              </w:rPr>
            </w:pPr>
          </w:p>
        </w:tc>
        <w:tc>
          <w:tcPr>
            <w:tcW w:w="1662" w:type="dxa"/>
            <w:shd w:val="clear" w:color="auto" w:fill="D9D9D9" w:themeFill="background1" w:themeFillShade="D9"/>
          </w:tcPr>
          <w:p w14:paraId="5D0D3CE5" w14:textId="77777777" w:rsidR="00082B24" w:rsidRPr="00C032F1" w:rsidRDefault="00082B24" w:rsidP="00C032F1">
            <w:pPr>
              <w:rPr>
                <w:i/>
                <w:iCs/>
              </w:rPr>
            </w:pPr>
          </w:p>
        </w:tc>
      </w:tr>
      <w:tr w:rsidR="00082B24" w14:paraId="0E6CBD00" w14:textId="5FE60AA9" w:rsidTr="00082B24">
        <w:trPr>
          <w:jc w:val="right"/>
        </w:trPr>
        <w:tc>
          <w:tcPr>
            <w:tcW w:w="576" w:type="dxa"/>
            <w:vMerge/>
            <w:tcBorders>
              <w:bottom w:val="single" w:sz="4" w:space="0" w:color="auto"/>
            </w:tcBorders>
            <w:shd w:val="clear" w:color="auto" w:fill="D9D9D9" w:themeFill="background1" w:themeFillShade="D9"/>
          </w:tcPr>
          <w:p w14:paraId="4D99DC04" w14:textId="77777777" w:rsidR="00082B24" w:rsidRPr="00C032F1" w:rsidRDefault="00082B24" w:rsidP="00C032F1">
            <w:pPr>
              <w:rPr>
                <w:i/>
                <w:iCs/>
              </w:rPr>
            </w:pPr>
          </w:p>
        </w:tc>
        <w:tc>
          <w:tcPr>
            <w:tcW w:w="1660" w:type="dxa"/>
            <w:shd w:val="clear" w:color="auto" w:fill="D9D9D9" w:themeFill="background1" w:themeFillShade="D9"/>
          </w:tcPr>
          <w:p w14:paraId="674BAD6D" w14:textId="733EDC64" w:rsidR="00082B24" w:rsidRPr="00C032F1" w:rsidRDefault="00082B24" w:rsidP="00C032F1">
            <w:pPr>
              <w:rPr>
                <w:i/>
                <w:iCs/>
              </w:rPr>
            </w:pPr>
            <w:r w:rsidRPr="00C032F1">
              <w:rPr>
                <w:i/>
                <w:iCs/>
              </w:rPr>
              <w:t>UN Violence Against Women - Malawi</w:t>
            </w:r>
          </w:p>
        </w:tc>
        <w:tc>
          <w:tcPr>
            <w:tcW w:w="1661" w:type="dxa"/>
            <w:shd w:val="clear" w:color="auto" w:fill="D9D9D9" w:themeFill="background1" w:themeFillShade="D9"/>
          </w:tcPr>
          <w:p w14:paraId="5D491699" w14:textId="3CC6AC9E" w:rsidR="00082B24" w:rsidRPr="00C032F1" w:rsidRDefault="00082B24" w:rsidP="00C032F1">
            <w:pPr>
              <w:rPr>
                <w:i/>
                <w:iCs/>
              </w:rPr>
            </w:pPr>
          </w:p>
        </w:tc>
        <w:tc>
          <w:tcPr>
            <w:tcW w:w="1662" w:type="dxa"/>
            <w:shd w:val="clear" w:color="auto" w:fill="D9D9D9" w:themeFill="background1" w:themeFillShade="D9"/>
          </w:tcPr>
          <w:p w14:paraId="57F4C9EA" w14:textId="04153609" w:rsidR="00082B24" w:rsidRPr="00C032F1" w:rsidRDefault="00082B24" w:rsidP="00C032F1">
            <w:pPr>
              <w:rPr>
                <w:i/>
                <w:iCs/>
              </w:rPr>
            </w:pPr>
          </w:p>
        </w:tc>
        <w:tc>
          <w:tcPr>
            <w:tcW w:w="1661" w:type="dxa"/>
            <w:shd w:val="clear" w:color="auto" w:fill="D9D9D9" w:themeFill="background1" w:themeFillShade="D9"/>
          </w:tcPr>
          <w:p w14:paraId="64F30A25" w14:textId="60AC1CEC" w:rsidR="00082B24" w:rsidRPr="00C032F1" w:rsidRDefault="00082B24" w:rsidP="00C032F1">
            <w:pPr>
              <w:rPr>
                <w:i/>
                <w:iCs/>
              </w:rPr>
            </w:pPr>
            <w:r w:rsidRPr="00C032F1">
              <w:rPr>
                <w:i/>
                <w:iCs/>
              </w:rPr>
              <w:t>National Statistical Office (NSO) [Malawi], and ORC Macro. 2005. Malawi Demographic and Health Survey 2004. Calverton, Maryland: NSO and ORC Macro</w:t>
            </w:r>
          </w:p>
        </w:tc>
        <w:tc>
          <w:tcPr>
            <w:tcW w:w="1661" w:type="dxa"/>
            <w:shd w:val="clear" w:color="auto" w:fill="D9D9D9" w:themeFill="background1" w:themeFillShade="D9"/>
          </w:tcPr>
          <w:p w14:paraId="5AD91C1C" w14:textId="45DE85D1" w:rsidR="00082B24" w:rsidRPr="00C032F1" w:rsidRDefault="00082B24" w:rsidP="00C032F1">
            <w:pPr>
              <w:rPr>
                <w:i/>
                <w:iCs/>
              </w:rPr>
            </w:pPr>
            <w:r w:rsidRPr="00C032F1">
              <w:rPr>
                <w:i/>
                <w:iCs/>
              </w:rPr>
              <w:t>UN curates - can be publicly used</w:t>
            </w:r>
          </w:p>
        </w:tc>
        <w:tc>
          <w:tcPr>
            <w:tcW w:w="1661" w:type="dxa"/>
            <w:shd w:val="clear" w:color="auto" w:fill="D9D9D9" w:themeFill="background1" w:themeFillShade="D9"/>
          </w:tcPr>
          <w:p w14:paraId="561842E0" w14:textId="04C074FA" w:rsidR="00082B24" w:rsidRPr="00C032F1" w:rsidRDefault="00082B24" w:rsidP="00C032F1">
            <w:pPr>
              <w:rPr>
                <w:i/>
                <w:iCs/>
              </w:rPr>
            </w:pPr>
            <w:r w:rsidRPr="00C032F1">
              <w:rPr>
                <w:i/>
                <w:iCs/>
              </w:rPr>
              <w:t>Paper surveys in local languages</w:t>
            </w:r>
          </w:p>
        </w:tc>
        <w:tc>
          <w:tcPr>
            <w:tcW w:w="1662" w:type="dxa"/>
            <w:shd w:val="clear" w:color="auto" w:fill="D9D9D9" w:themeFill="background1" w:themeFillShade="D9"/>
          </w:tcPr>
          <w:p w14:paraId="7BCA6A02" w14:textId="66544A53" w:rsidR="00082B24" w:rsidRPr="00C032F1" w:rsidRDefault="00082B24" w:rsidP="00C032F1">
            <w:pPr>
              <w:rPr>
                <w:i/>
                <w:iCs/>
              </w:rPr>
            </w:pPr>
            <w:r w:rsidRPr="00C032F1">
              <w:rPr>
                <w:i/>
                <w:iCs/>
              </w:rPr>
              <w:t>13664 households</w:t>
            </w:r>
          </w:p>
        </w:tc>
        <w:tc>
          <w:tcPr>
            <w:tcW w:w="1662" w:type="dxa"/>
            <w:shd w:val="clear" w:color="auto" w:fill="D9D9D9" w:themeFill="background1" w:themeFillShade="D9"/>
          </w:tcPr>
          <w:p w14:paraId="1F51B861" w14:textId="4AB43223" w:rsidR="00082B24" w:rsidRPr="00C032F1" w:rsidRDefault="00082B24" w:rsidP="00C032F1">
            <w:pPr>
              <w:rPr>
                <w:i/>
                <w:iCs/>
              </w:rPr>
            </w:pPr>
            <w:r w:rsidRPr="00C032F1">
              <w:rPr>
                <w:i/>
                <w:iCs/>
              </w:rPr>
              <w:t>Age 15-49, All women. Intimate Partner Violence refers to ever married women. For all perpetrators and Intimate Partner physical violence in the past 12 months excludes women who experienced physical violence during pregnancy.</w:t>
            </w:r>
          </w:p>
        </w:tc>
        <w:tc>
          <w:tcPr>
            <w:tcW w:w="1662" w:type="dxa"/>
            <w:shd w:val="clear" w:color="auto" w:fill="D9D9D9" w:themeFill="background1" w:themeFillShade="D9"/>
          </w:tcPr>
          <w:p w14:paraId="1D1B1936" w14:textId="7DF43656" w:rsidR="00082B24" w:rsidRPr="00C032F1" w:rsidRDefault="00082B24" w:rsidP="00C032F1">
            <w:pPr>
              <w:rPr>
                <w:i/>
                <w:iCs/>
              </w:rPr>
            </w:pPr>
            <w:r w:rsidRPr="00C032F1">
              <w:rPr>
                <w:i/>
                <w:iCs/>
              </w:rPr>
              <w:t>2004</w:t>
            </w:r>
          </w:p>
        </w:tc>
        <w:tc>
          <w:tcPr>
            <w:tcW w:w="1662" w:type="dxa"/>
            <w:shd w:val="clear" w:color="auto" w:fill="D9D9D9" w:themeFill="background1" w:themeFillShade="D9"/>
          </w:tcPr>
          <w:p w14:paraId="33A2FA65" w14:textId="1CD58857" w:rsidR="00082B24" w:rsidRPr="00C032F1" w:rsidRDefault="00082B24" w:rsidP="00C032F1">
            <w:pPr>
              <w:rPr>
                <w:i/>
                <w:iCs/>
              </w:rPr>
            </w:pPr>
            <w:r w:rsidRPr="00C032F1">
              <w:rPr>
                <w:i/>
                <w:iCs/>
              </w:rPr>
              <w:t>2005</w:t>
            </w:r>
          </w:p>
        </w:tc>
        <w:tc>
          <w:tcPr>
            <w:tcW w:w="1662" w:type="dxa"/>
            <w:shd w:val="clear" w:color="auto" w:fill="D9D9D9" w:themeFill="background1" w:themeFillShade="D9"/>
          </w:tcPr>
          <w:p w14:paraId="388F2268" w14:textId="46DC3843" w:rsidR="00082B24" w:rsidRPr="00C032F1" w:rsidRDefault="00082B24" w:rsidP="00C032F1">
            <w:pPr>
              <w:rPr>
                <w:i/>
                <w:iCs/>
              </w:rPr>
            </w:pPr>
            <w:r w:rsidRPr="00C032F1">
              <w:rPr>
                <w:i/>
                <w:iCs/>
              </w:rPr>
              <w:t>Measure VAW as part of USAID funded project</w:t>
            </w:r>
          </w:p>
        </w:tc>
        <w:tc>
          <w:tcPr>
            <w:tcW w:w="1662" w:type="dxa"/>
            <w:shd w:val="clear" w:color="auto" w:fill="D9D9D9" w:themeFill="background1" w:themeFillShade="D9"/>
          </w:tcPr>
          <w:p w14:paraId="52A1DB15" w14:textId="5F8C99F0" w:rsidR="00082B24" w:rsidRPr="00C032F1" w:rsidRDefault="00082B24" w:rsidP="00C032F1">
            <w:pPr>
              <w:rPr>
                <w:i/>
                <w:iCs/>
              </w:rPr>
            </w:pPr>
          </w:p>
        </w:tc>
        <w:tc>
          <w:tcPr>
            <w:tcW w:w="1662" w:type="dxa"/>
            <w:shd w:val="clear" w:color="auto" w:fill="D9D9D9" w:themeFill="background1" w:themeFillShade="D9"/>
          </w:tcPr>
          <w:p w14:paraId="1733DDB3" w14:textId="40BE4C94" w:rsidR="00082B24" w:rsidRPr="00C032F1" w:rsidRDefault="00082B24" w:rsidP="00C032F1">
            <w:pPr>
              <w:rPr>
                <w:i/>
                <w:iCs/>
              </w:rPr>
            </w:pPr>
          </w:p>
        </w:tc>
      </w:tr>
      <w:tr w:rsidR="00C032F1" w14:paraId="37E2894D" w14:textId="3BCCC982" w:rsidTr="00082B24">
        <w:trPr>
          <w:jc w:val="right"/>
        </w:trPr>
        <w:tc>
          <w:tcPr>
            <w:tcW w:w="576" w:type="dxa"/>
            <w:tcBorders>
              <w:left w:val="nil"/>
              <w:bottom w:val="nil"/>
            </w:tcBorders>
          </w:tcPr>
          <w:p w14:paraId="19E173EB" w14:textId="77777777" w:rsidR="00C032F1" w:rsidRDefault="00C032F1" w:rsidP="00C032F1">
            <w:pPr>
              <w:rPr>
                <w:i/>
                <w:iCs/>
              </w:rPr>
            </w:pPr>
          </w:p>
        </w:tc>
        <w:sdt>
          <w:sdtPr>
            <w:rPr>
              <w:i/>
              <w:iCs/>
            </w:rPr>
            <w:id w:val="833262974"/>
            <w:placeholder>
              <w:docPart w:val="0AB4BDBC431D4606B5D98C0D912765F9"/>
            </w:placeholder>
            <w:showingPlcHdr/>
          </w:sdtPr>
          <w:sdtEndPr/>
          <w:sdtContent>
            <w:tc>
              <w:tcPr>
                <w:tcW w:w="1660" w:type="dxa"/>
              </w:tcPr>
              <w:p w14:paraId="7C9B6756" w14:textId="229A70AD" w:rsidR="00C032F1" w:rsidRDefault="00C032F1" w:rsidP="00C032F1">
                <w:r w:rsidRPr="00D414F8">
                  <w:rPr>
                    <w:rStyle w:val="PlaceholderText"/>
                  </w:rPr>
                  <w:t>Click or tap here to enter text.</w:t>
                </w:r>
              </w:p>
            </w:tc>
          </w:sdtContent>
        </w:sdt>
        <w:sdt>
          <w:sdtPr>
            <w:rPr>
              <w:i/>
              <w:iCs/>
            </w:rPr>
            <w:id w:val="934017317"/>
            <w:placeholder>
              <w:docPart w:val="36424F9819BC44BEA4213538879D2AAF"/>
            </w:placeholder>
            <w:showingPlcHdr/>
          </w:sdtPr>
          <w:sdtEndPr/>
          <w:sdtContent>
            <w:tc>
              <w:tcPr>
                <w:tcW w:w="1661" w:type="dxa"/>
              </w:tcPr>
              <w:p w14:paraId="70D8533D" w14:textId="35AB16D8" w:rsidR="00C032F1" w:rsidRDefault="00C032F1" w:rsidP="00C032F1">
                <w:r w:rsidRPr="00D414F8">
                  <w:rPr>
                    <w:rStyle w:val="PlaceholderText"/>
                  </w:rPr>
                  <w:t>Click or tap here to enter text.</w:t>
                </w:r>
              </w:p>
            </w:tc>
          </w:sdtContent>
        </w:sdt>
        <w:sdt>
          <w:sdtPr>
            <w:rPr>
              <w:i/>
              <w:iCs/>
            </w:rPr>
            <w:id w:val="-1512910798"/>
            <w:placeholder>
              <w:docPart w:val="00A3777270B04092874712C5919A0D59"/>
            </w:placeholder>
            <w:showingPlcHdr/>
          </w:sdtPr>
          <w:sdtEndPr/>
          <w:sdtContent>
            <w:tc>
              <w:tcPr>
                <w:tcW w:w="1662" w:type="dxa"/>
              </w:tcPr>
              <w:p w14:paraId="35FE34E3" w14:textId="399A83A3" w:rsidR="00C032F1" w:rsidRDefault="00C032F1" w:rsidP="00C032F1">
                <w:r w:rsidRPr="00D414F8">
                  <w:rPr>
                    <w:rStyle w:val="PlaceholderText"/>
                  </w:rPr>
                  <w:t>Click or tap here to enter text.</w:t>
                </w:r>
              </w:p>
            </w:tc>
          </w:sdtContent>
        </w:sdt>
        <w:sdt>
          <w:sdtPr>
            <w:rPr>
              <w:i/>
              <w:iCs/>
            </w:rPr>
            <w:id w:val="-234082057"/>
            <w:placeholder>
              <w:docPart w:val="F89D812D16BF4440B43555971CF941F2"/>
            </w:placeholder>
            <w:showingPlcHdr/>
          </w:sdtPr>
          <w:sdtEndPr/>
          <w:sdtContent>
            <w:tc>
              <w:tcPr>
                <w:tcW w:w="1661" w:type="dxa"/>
              </w:tcPr>
              <w:p w14:paraId="743FA754" w14:textId="5C216610" w:rsidR="00C032F1" w:rsidRDefault="00C032F1" w:rsidP="00C032F1">
                <w:r w:rsidRPr="00D414F8">
                  <w:rPr>
                    <w:rStyle w:val="PlaceholderText"/>
                  </w:rPr>
                  <w:t>Click or tap here to enter text.</w:t>
                </w:r>
              </w:p>
            </w:tc>
          </w:sdtContent>
        </w:sdt>
        <w:sdt>
          <w:sdtPr>
            <w:rPr>
              <w:i/>
              <w:iCs/>
            </w:rPr>
            <w:id w:val="-305318999"/>
            <w:placeholder>
              <w:docPart w:val="22C5DC8827B9403AB7F28A4D1F803095"/>
            </w:placeholder>
            <w:showingPlcHdr/>
          </w:sdtPr>
          <w:sdtEndPr/>
          <w:sdtContent>
            <w:tc>
              <w:tcPr>
                <w:tcW w:w="1661" w:type="dxa"/>
              </w:tcPr>
              <w:p w14:paraId="49032A91" w14:textId="0EA2C8C5" w:rsidR="00C032F1" w:rsidRDefault="00C032F1" w:rsidP="00C032F1">
                <w:r w:rsidRPr="00D414F8">
                  <w:rPr>
                    <w:rStyle w:val="PlaceholderText"/>
                  </w:rPr>
                  <w:t>Click or tap here to enter text.</w:t>
                </w:r>
              </w:p>
            </w:tc>
          </w:sdtContent>
        </w:sdt>
        <w:sdt>
          <w:sdtPr>
            <w:rPr>
              <w:i/>
              <w:iCs/>
            </w:rPr>
            <w:id w:val="204374959"/>
            <w:placeholder>
              <w:docPart w:val="AF104F52F6054AC1981950D975BE994F"/>
            </w:placeholder>
            <w:showingPlcHdr/>
          </w:sdtPr>
          <w:sdtEndPr/>
          <w:sdtContent>
            <w:tc>
              <w:tcPr>
                <w:tcW w:w="1661" w:type="dxa"/>
              </w:tcPr>
              <w:p w14:paraId="1984C9A1" w14:textId="17352445" w:rsidR="00C032F1" w:rsidRDefault="00C032F1" w:rsidP="00C032F1">
                <w:r w:rsidRPr="00D414F8">
                  <w:rPr>
                    <w:rStyle w:val="PlaceholderText"/>
                  </w:rPr>
                  <w:t>Click or tap here to enter text.</w:t>
                </w:r>
              </w:p>
            </w:tc>
          </w:sdtContent>
        </w:sdt>
        <w:sdt>
          <w:sdtPr>
            <w:rPr>
              <w:i/>
              <w:iCs/>
            </w:rPr>
            <w:id w:val="445593290"/>
            <w:placeholder>
              <w:docPart w:val="BA55E9AA0A2948BBA2F9DD5BD2E30798"/>
            </w:placeholder>
            <w:showingPlcHdr/>
          </w:sdtPr>
          <w:sdtEndPr/>
          <w:sdtContent>
            <w:tc>
              <w:tcPr>
                <w:tcW w:w="1662" w:type="dxa"/>
              </w:tcPr>
              <w:p w14:paraId="1637EDDF" w14:textId="193D0470" w:rsidR="00C032F1" w:rsidRDefault="00C032F1" w:rsidP="00C032F1">
                <w:r w:rsidRPr="00D414F8">
                  <w:rPr>
                    <w:rStyle w:val="PlaceholderText"/>
                  </w:rPr>
                  <w:t>Click or tap here to enter text.</w:t>
                </w:r>
              </w:p>
            </w:tc>
          </w:sdtContent>
        </w:sdt>
        <w:sdt>
          <w:sdtPr>
            <w:rPr>
              <w:i/>
              <w:iCs/>
            </w:rPr>
            <w:id w:val="1996138397"/>
            <w:placeholder>
              <w:docPart w:val="57EF69453D5C403EAEAC939A6D3DA1F0"/>
            </w:placeholder>
            <w:showingPlcHdr/>
          </w:sdtPr>
          <w:sdtEndPr/>
          <w:sdtContent>
            <w:tc>
              <w:tcPr>
                <w:tcW w:w="1662" w:type="dxa"/>
              </w:tcPr>
              <w:p w14:paraId="7AAD4951" w14:textId="40F7F092" w:rsidR="00C032F1" w:rsidRDefault="00C032F1" w:rsidP="00C032F1">
                <w:r w:rsidRPr="00D414F8">
                  <w:rPr>
                    <w:rStyle w:val="PlaceholderText"/>
                  </w:rPr>
                  <w:t>Click or tap here to enter text.</w:t>
                </w:r>
              </w:p>
            </w:tc>
          </w:sdtContent>
        </w:sdt>
        <w:sdt>
          <w:sdtPr>
            <w:rPr>
              <w:i/>
              <w:iCs/>
            </w:rPr>
            <w:id w:val="-338084507"/>
            <w:placeholder>
              <w:docPart w:val="6F990A88E9104EC89052A8DEEF8F489E"/>
            </w:placeholder>
            <w:showingPlcHdr/>
          </w:sdtPr>
          <w:sdtEndPr/>
          <w:sdtContent>
            <w:tc>
              <w:tcPr>
                <w:tcW w:w="1662" w:type="dxa"/>
              </w:tcPr>
              <w:p w14:paraId="64E2A94D" w14:textId="4C24D07F" w:rsidR="00C032F1" w:rsidRDefault="00C032F1" w:rsidP="00C032F1">
                <w:r w:rsidRPr="00D414F8">
                  <w:rPr>
                    <w:rStyle w:val="PlaceholderText"/>
                  </w:rPr>
                  <w:t>Click or tap here to enter text.</w:t>
                </w:r>
              </w:p>
            </w:tc>
          </w:sdtContent>
        </w:sdt>
        <w:sdt>
          <w:sdtPr>
            <w:rPr>
              <w:i/>
              <w:iCs/>
            </w:rPr>
            <w:id w:val="1550650101"/>
            <w:placeholder>
              <w:docPart w:val="873E197735D4404A97260B24E30583FD"/>
            </w:placeholder>
            <w:showingPlcHdr/>
          </w:sdtPr>
          <w:sdtEndPr/>
          <w:sdtContent>
            <w:tc>
              <w:tcPr>
                <w:tcW w:w="1662" w:type="dxa"/>
              </w:tcPr>
              <w:p w14:paraId="6685D8FF" w14:textId="4E3B3BE6" w:rsidR="00C032F1" w:rsidRDefault="00C032F1" w:rsidP="00C032F1">
                <w:r w:rsidRPr="00D414F8">
                  <w:rPr>
                    <w:rStyle w:val="PlaceholderText"/>
                  </w:rPr>
                  <w:t>Click or tap here to enter text.</w:t>
                </w:r>
              </w:p>
            </w:tc>
          </w:sdtContent>
        </w:sdt>
        <w:sdt>
          <w:sdtPr>
            <w:rPr>
              <w:i/>
              <w:iCs/>
            </w:rPr>
            <w:id w:val="-391420738"/>
            <w:placeholder>
              <w:docPart w:val="D5FE2B4447AA4699A7C38F67E2C8D162"/>
            </w:placeholder>
            <w:showingPlcHdr/>
          </w:sdtPr>
          <w:sdtEndPr/>
          <w:sdtContent>
            <w:tc>
              <w:tcPr>
                <w:tcW w:w="1662" w:type="dxa"/>
              </w:tcPr>
              <w:p w14:paraId="1C976B28" w14:textId="13104120" w:rsidR="00C032F1" w:rsidRDefault="00C032F1" w:rsidP="00C032F1">
                <w:r w:rsidRPr="00D414F8">
                  <w:rPr>
                    <w:rStyle w:val="PlaceholderText"/>
                  </w:rPr>
                  <w:t>Click or tap here to enter text.</w:t>
                </w:r>
              </w:p>
            </w:tc>
          </w:sdtContent>
        </w:sdt>
        <w:sdt>
          <w:sdtPr>
            <w:rPr>
              <w:i/>
              <w:iCs/>
            </w:rPr>
            <w:id w:val="1534619605"/>
            <w:placeholder>
              <w:docPart w:val="E3BF96FBE25748A783CECA2097BBDD8E"/>
            </w:placeholder>
            <w:showingPlcHdr/>
          </w:sdtPr>
          <w:sdtEndPr/>
          <w:sdtContent>
            <w:tc>
              <w:tcPr>
                <w:tcW w:w="1662" w:type="dxa"/>
              </w:tcPr>
              <w:p w14:paraId="15EB137E" w14:textId="531253F7" w:rsidR="00C032F1" w:rsidRDefault="00C032F1" w:rsidP="00C032F1">
                <w:r w:rsidRPr="00D414F8">
                  <w:rPr>
                    <w:rStyle w:val="PlaceholderText"/>
                  </w:rPr>
                  <w:t>Click or tap here to enter text.</w:t>
                </w:r>
              </w:p>
            </w:tc>
          </w:sdtContent>
        </w:sdt>
        <w:sdt>
          <w:sdtPr>
            <w:rPr>
              <w:i/>
              <w:iCs/>
            </w:rPr>
            <w:id w:val="1893066796"/>
            <w:placeholder>
              <w:docPart w:val="EF8CD180FF8D4B62BA0408372741386F"/>
            </w:placeholder>
            <w:showingPlcHdr/>
          </w:sdtPr>
          <w:sdtEndPr/>
          <w:sdtContent>
            <w:tc>
              <w:tcPr>
                <w:tcW w:w="1662" w:type="dxa"/>
              </w:tcPr>
              <w:p w14:paraId="3A5B63E2" w14:textId="242BF437" w:rsidR="00C032F1" w:rsidRDefault="00C032F1" w:rsidP="00C032F1">
                <w:r w:rsidRPr="00D414F8">
                  <w:rPr>
                    <w:rStyle w:val="PlaceholderText"/>
                  </w:rPr>
                  <w:t>Click or tap here to enter text.</w:t>
                </w:r>
              </w:p>
            </w:tc>
          </w:sdtContent>
        </w:sdt>
      </w:tr>
      <w:tr w:rsidR="00C032F1" w14:paraId="1604496A" w14:textId="77777777" w:rsidTr="00082B24">
        <w:trPr>
          <w:jc w:val="right"/>
        </w:trPr>
        <w:tc>
          <w:tcPr>
            <w:tcW w:w="576" w:type="dxa"/>
            <w:tcBorders>
              <w:top w:val="nil"/>
              <w:left w:val="nil"/>
              <w:bottom w:val="nil"/>
            </w:tcBorders>
          </w:tcPr>
          <w:p w14:paraId="299D5F1C" w14:textId="77777777" w:rsidR="00C032F1" w:rsidRDefault="00C032F1" w:rsidP="00C032F1">
            <w:pPr>
              <w:rPr>
                <w:i/>
                <w:iCs/>
              </w:rPr>
            </w:pPr>
          </w:p>
        </w:tc>
        <w:tc>
          <w:tcPr>
            <w:tcW w:w="1660" w:type="dxa"/>
          </w:tcPr>
          <w:p w14:paraId="5D39F4EE" w14:textId="099E4B03" w:rsidR="00C032F1" w:rsidRDefault="00C032F1" w:rsidP="00C032F1"/>
        </w:tc>
        <w:tc>
          <w:tcPr>
            <w:tcW w:w="1661" w:type="dxa"/>
          </w:tcPr>
          <w:p w14:paraId="13763F88" w14:textId="1E98361D" w:rsidR="00C032F1" w:rsidRDefault="00C032F1" w:rsidP="00C032F1"/>
        </w:tc>
        <w:tc>
          <w:tcPr>
            <w:tcW w:w="1662" w:type="dxa"/>
          </w:tcPr>
          <w:p w14:paraId="3A6FFB8E" w14:textId="324684D6" w:rsidR="00C032F1" w:rsidRDefault="00C032F1" w:rsidP="00C032F1"/>
        </w:tc>
        <w:tc>
          <w:tcPr>
            <w:tcW w:w="1661" w:type="dxa"/>
          </w:tcPr>
          <w:p w14:paraId="7512446F" w14:textId="6D89559B" w:rsidR="00C032F1" w:rsidRDefault="00C032F1" w:rsidP="00C032F1"/>
        </w:tc>
        <w:tc>
          <w:tcPr>
            <w:tcW w:w="1661" w:type="dxa"/>
          </w:tcPr>
          <w:p w14:paraId="58D84BF6" w14:textId="044B80E9" w:rsidR="00C032F1" w:rsidRDefault="00C032F1" w:rsidP="00C032F1"/>
        </w:tc>
        <w:tc>
          <w:tcPr>
            <w:tcW w:w="1661" w:type="dxa"/>
          </w:tcPr>
          <w:p w14:paraId="7CE6FD19" w14:textId="57260F99" w:rsidR="00C032F1" w:rsidRDefault="00C032F1" w:rsidP="00C032F1"/>
        </w:tc>
        <w:tc>
          <w:tcPr>
            <w:tcW w:w="1662" w:type="dxa"/>
          </w:tcPr>
          <w:p w14:paraId="44889507" w14:textId="63AE3CB3" w:rsidR="00C032F1" w:rsidRDefault="00C032F1" w:rsidP="00C032F1"/>
        </w:tc>
        <w:tc>
          <w:tcPr>
            <w:tcW w:w="1662" w:type="dxa"/>
          </w:tcPr>
          <w:p w14:paraId="46CA0B94" w14:textId="5391A68D" w:rsidR="00C032F1" w:rsidRDefault="00C032F1" w:rsidP="00C032F1"/>
        </w:tc>
        <w:tc>
          <w:tcPr>
            <w:tcW w:w="1662" w:type="dxa"/>
          </w:tcPr>
          <w:p w14:paraId="502B0508" w14:textId="11663772" w:rsidR="00C032F1" w:rsidRDefault="00C032F1" w:rsidP="00C032F1"/>
        </w:tc>
        <w:tc>
          <w:tcPr>
            <w:tcW w:w="1662" w:type="dxa"/>
          </w:tcPr>
          <w:p w14:paraId="1D6CDCB3" w14:textId="487E40F4" w:rsidR="00C032F1" w:rsidRDefault="00C032F1" w:rsidP="00C032F1"/>
        </w:tc>
        <w:tc>
          <w:tcPr>
            <w:tcW w:w="1662" w:type="dxa"/>
          </w:tcPr>
          <w:p w14:paraId="745B7BDE" w14:textId="1076AEE1" w:rsidR="00C032F1" w:rsidRDefault="00C032F1" w:rsidP="00C032F1"/>
        </w:tc>
        <w:tc>
          <w:tcPr>
            <w:tcW w:w="1662" w:type="dxa"/>
          </w:tcPr>
          <w:p w14:paraId="74ABE05E" w14:textId="65E3A9C3" w:rsidR="00C032F1" w:rsidRDefault="00C032F1" w:rsidP="00C032F1"/>
        </w:tc>
        <w:tc>
          <w:tcPr>
            <w:tcW w:w="1662" w:type="dxa"/>
          </w:tcPr>
          <w:p w14:paraId="00CB6592" w14:textId="7FE65795" w:rsidR="00C032F1" w:rsidRDefault="00C032F1" w:rsidP="00C032F1"/>
        </w:tc>
      </w:tr>
      <w:tr w:rsidR="00C032F1" w14:paraId="7091DA51" w14:textId="77777777" w:rsidTr="00082B24">
        <w:trPr>
          <w:jc w:val="right"/>
        </w:trPr>
        <w:tc>
          <w:tcPr>
            <w:tcW w:w="576" w:type="dxa"/>
            <w:tcBorders>
              <w:top w:val="nil"/>
              <w:left w:val="nil"/>
              <w:bottom w:val="nil"/>
            </w:tcBorders>
          </w:tcPr>
          <w:p w14:paraId="30E7E3BC" w14:textId="77777777" w:rsidR="00C032F1" w:rsidRDefault="00C032F1" w:rsidP="00C032F1">
            <w:pPr>
              <w:rPr>
                <w:i/>
                <w:iCs/>
              </w:rPr>
            </w:pPr>
          </w:p>
        </w:tc>
        <w:tc>
          <w:tcPr>
            <w:tcW w:w="1660" w:type="dxa"/>
          </w:tcPr>
          <w:p w14:paraId="66D51FBD" w14:textId="6A89D1CD" w:rsidR="00C032F1" w:rsidRDefault="00C032F1" w:rsidP="00C032F1"/>
        </w:tc>
        <w:tc>
          <w:tcPr>
            <w:tcW w:w="1661" w:type="dxa"/>
          </w:tcPr>
          <w:p w14:paraId="192F7486" w14:textId="61E35D94" w:rsidR="00C032F1" w:rsidRDefault="00C032F1" w:rsidP="00C032F1"/>
        </w:tc>
        <w:tc>
          <w:tcPr>
            <w:tcW w:w="1662" w:type="dxa"/>
          </w:tcPr>
          <w:p w14:paraId="4C95EA82" w14:textId="369DE192" w:rsidR="00C032F1" w:rsidRDefault="00C032F1" w:rsidP="00C032F1"/>
        </w:tc>
        <w:tc>
          <w:tcPr>
            <w:tcW w:w="1661" w:type="dxa"/>
          </w:tcPr>
          <w:p w14:paraId="2E524F0D" w14:textId="442E130E" w:rsidR="00C032F1" w:rsidRDefault="00C032F1" w:rsidP="00C032F1"/>
        </w:tc>
        <w:tc>
          <w:tcPr>
            <w:tcW w:w="1661" w:type="dxa"/>
          </w:tcPr>
          <w:p w14:paraId="26AF66B0" w14:textId="2518D19C" w:rsidR="00C032F1" w:rsidRDefault="00C032F1" w:rsidP="00C032F1"/>
        </w:tc>
        <w:tc>
          <w:tcPr>
            <w:tcW w:w="1661" w:type="dxa"/>
          </w:tcPr>
          <w:p w14:paraId="320333EC" w14:textId="0E9FD771" w:rsidR="00C032F1" w:rsidRDefault="00C032F1" w:rsidP="00C032F1"/>
        </w:tc>
        <w:tc>
          <w:tcPr>
            <w:tcW w:w="1662" w:type="dxa"/>
          </w:tcPr>
          <w:p w14:paraId="3FEBB13D" w14:textId="47D6985C" w:rsidR="00C032F1" w:rsidRDefault="00C032F1" w:rsidP="00C032F1"/>
        </w:tc>
        <w:tc>
          <w:tcPr>
            <w:tcW w:w="1662" w:type="dxa"/>
          </w:tcPr>
          <w:p w14:paraId="4FFB3618" w14:textId="0FF1BC6F" w:rsidR="00C032F1" w:rsidRDefault="00C032F1" w:rsidP="00C032F1"/>
        </w:tc>
        <w:tc>
          <w:tcPr>
            <w:tcW w:w="1662" w:type="dxa"/>
          </w:tcPr>
          <w:p w14:paraId="735714C0" w14:textId="3C9735A5" w:rsidR="00C032F1" w:rsidRDefault="00C032F1" w:rsidP="00C032F1"/>
        </w:tc>
        <w:tc>
          <w:tcPr>
            <w:tcW w:w="1662" w:type="dxa"/>
          </w:tcPr>
          <w:p w14:paraId="6EC40860" w14:textId="59556882" w:rsidR="00C032F1" w:rsidRDefault="00C032F1" w:rsidP="00C032F1"/>
        </w:tc>
        <w:tc>
          <w:tcPr>
            <w:tcW w:w="1662" w:type="dxa"/>
          </w:tcPr>
          <w:p w14:paraId="71824A2D" w14:textId="1A7D7099" w:rsidR="00C032F1" w:rsidRDefault="00C032F1" w:rsidP="00C032F1"/>
        </w:tc>
        <w:tc>
          <w:tcPr>
            <w:tcW w:w="1662" w:type="dxa"/>
          </w:tcPr>
          <w:p w14:paraId="2E649191" w14:textId="32A90DA6" w:rsidR="00C032F1" w:rsidRDefault="00C032F1" w:rsidP="00C032F1"/>
        </w:tc>
        <w:tc>
          <w:tcPr>
            <w:tcW w:w="1662" w:type="dxa"/>
          </w:tcPr>
          <w:p w14:paraId="63312CD5" w14:textId="646FDE1E" w:rsidR="00C032F1" w:rsidRDefault="00C032F1" w:rsidP="00C032F1"/>
        </w:tc>
      </w:tr>
      <w:tr w:rsidR="00C032F1" w14:paraId="672498FE" w14:textId="77777777" w:rsidTr="00082B24">
        <w:trPr>
          <w:jc w:val="right"/>
        </w:trPr>
        <w:tc>
          <w:tcPr>
            <w:tcW w:w="576" w:type="dxa"/>
            <w:tcBorders>
              <w:top w:val="nil"/>
              <w:left w:val="nil"/>
              <w:bottom w:val="nil"/>
            </w:tcBorders>
          </w:tcPr>
          <w:p w14:paraId="02B6D9B9" w14:textId="77777777" w:rsidR="00C032F1" w:rsidRDefault="00C032F1" w:rsidP="00C032F1">
            <w:pPr>
              <w:rPr>
                <w:i/>
                <w:iCs/>
              </w:rPr>
            </w:pPr>
          </w:p>
        </w:tc>
        <w:tc>
          <w:tcPr>
            <w:tcW w:w="1660" w:type="dxa"/>
          </w:tcPr>
          <w:p w14:paraId="24BA2672" w14:textId="61121326" w:rsidR="00C032F1" w:rsidRDefault="00C032F1" w:rsidP="00C032F1"/>
        </w:tc>
        <w:tc>
          <w:tcPr>
            <w:tcW w:w="1661" w:type="dxa"/>
          </w:tcPr>
          <w:p w14:paraId="14619A0A" w14:textId="19AB70C6" w:rsidR="00C032F1" w:rsidRDefault="00C032F1" w:rsidP="00C032F1"/>
        </w:tc>
        <w:tc>
          <w:tcPr>
            <w:tcW w:w="1662" w:type="dxa"/>
          </w:tcPr>
          <w:p w14:paraId="7F5F3511" w14:textId="3E4C8C34" w:rsidR="00C032F1" w:rsidRDefault="00C032F1" w:rsidP="00C032F1"/>
        </w:tc>
        <w:tc>
          <w:tcPr>
            <w:tcW w:w="1661" w:type="dxa"/>
          </w:tcPr>
          <w:p w14:paraId="0283B94D" w14:textId="5AA31AEB" w:rsidR="00C032F1" w:rsidRDefault="00C032F1" w:rsidP="00C032F1"/>
        </w:tc>
        <w:tc>
          <w:tcPr>
            <w:tcW w:w="1661" w:type="dxa"/>
          </w:tcPr>
          <w:p w14:paraId="126876A6" w14:textId="6DBF300B" w:rsidR="00C032F1" w:rsidRDefault="00C032F1" w:rsidP="00C032F1"/>
        </w:tc>
        <w:tc>
          <w:tcPr>
            <w:tcW w:w="1661" w:type="dxa"/>
          </w:tcPr>
          <w:p w14:paraId="4C9C7035" w14:textId="2CDB224A" w:rsidR="00C032F1" w:rsidRDefault="00C032F1" w:rsidP="00C032F1"/>
        </w:tc>
        <w:tc>
          <w:tcPr>
            <w:tcW w:w="1662" w:type="dxa"/>
          </w:tcPr>
          <w:p w14:paraId="2889910C" w14:textId="2792267C" w:rsidR="00C032F1" w:rsidRDefault="00C032F1" w:rsidP="00C032F1"/>
        </w:tc>
        <w:tc>
          <w:tcPr>
            <w:tcW w:w="1662" w:type="dxa"/>
          </w:tcPr>
          <w:p w14:paraId="408E5380" w14:textId="20744545" w:rsidR="00C032F1" w:rsidRDefault="00C032F1" w:rsidP="00C032F1"/>
        </w:tc>
        <w:tc>
          <w:tcPr>
            <w:tcW w:w="1662" w:type="dxa"/>
          </w:tcPr>
          <w:p w14:paraId="2F261CAF" w14:textId="3C4AE65D" w:rsidR="00C032F1" w:rsidRDefault="00C032F1" w:rsidP="00C032F1"/>
        </w:tc>
        <w:tc>
          <w:tcPr>
            <w:tcW w:w="1662" w:type="dxa"/>
          </w:tcPr>
          <w:p w14:paraId="64272E7A" w14:textId="26AFAB49" w:rsidR="00C032F1" w:rsidRDefault="00C032F1" w:rsidP="00C032F1"/>
        </w:tc>
        <w:tc>
          <w:tcPr>
            <w:tcW w:w="1662" w:type="dxa"/>
          </w:tcPr>
          <w:p w14:paraId="4E2EF468" w14:textId="3721CC84" w:rsidR="00C032F1" w:rsidRDefault="00C032F1" w:rsidP="00C032F1"/>
        </w:tc>
        <w:tc>
          <w:tcPr>
            <w:tcW w:w="1662" w:type="dxa"/>
          </w:tcPr>
          <w:p w14:paraId="7A631DCF" w14:textId="61FCB7BE" w:rsidR="00C032F1" w:rsidRDefault="00C032F1" w:rsidP="00C032F1"/>
        </w:tc>
        <w:tc>
          <w:tcPr>
            <w:tcW w:w="1662" w:type="dxa"/>
          </w:tcPr>
          <w:p w14:paraId="477B7AD8" w14:textId="630F6E06" w:rsidR="00C032F1" w:rsidRDefault="00C032F1" w:rsidP="00C032F1"/>
        </w:tc>
      </w:tr>
      <w:tr w:rsidR="00C032F1" w14:paraId="4E2F9B31" w14:textId="77777777" w:rsidTr="00082B24">
        <w:trPr>
          <w:jc w:val="right"/>
        </w:trPr>
        <w:tc>
          <w:tcPr>
            <w:tcW w:w="576" w:type="dxa"/>
            <w:tcBorders>
              <w:top w:val="nil"/>
              <w:left w:val="nil"/>
              <w:bottom w:val="nil"/>
            </w:tcBorders>
          </w:tcPr>
          <w:p w14:paraId="7EBDB297" w14:textId="77777777" w:rsidR="00C032F1" w:rsidRDefault="00C032F1" w:rsidP="00C032F1">
            <w:pPr>
              <w:rPr>
                <w:i/>
                <w:iCs/>
              </w:rPr>
            </w:pPr>
          </w:p>
        </w:tc>
        <w:tc>
          <w:tcPr>
            <w:tcW w:w="1660" w:type="dxa"/>
          </w:tcPr>
          <w:p w14:paraId="2AE4510F" w14:textId="25A7CAFA" w:rsidR="00C032F1" w:rsidRDefault="00C032F1" w:rsidP="00C032F1"/>
        </w:tc>
        <w:tc>
          <w:tcPr>
            <w:tcW w:w="1661" w:type="dxa"/>
          </w:tcPr>
          <w:p w14:paraId="140672CF" w14:textId="388A1DD8" w:rsidR="00C032F1" w:rsidRDefault="00C032F1" w:rsidP="00C032F1"/>
        </w:tc>
        <w:tc>
          <w:tcPr>
            <w:tcW w:w="1662" w:type="dxa"/>
          </w:tcPr>
          <w:p w14:paraId="566F382E" w14:textId="2575F022" w:rsidR="00C032F1" w:rsidRDefault="00C032F1" w:rsidP="00C032F1"/>
        </w:tc>
        <w:tc>
          <w:tcPr>
            <w:tcW w:w="1661" w:type="dxa"/>
          </w:tcPr>
          <w:p w14:paraId="03CB1368" w14:textId="19171464" w:rsidR="00C032F1" w:rsidRDefault="00C032F1" w:rsidP="00C032F1"/>
        </w:tc>
        <w:tc>
          <w:tcPr>
            <w:tcW w:w="1661" w:type="dxa"/>
          </w:tcPr>
          <w:p w14:paraId="20B43654" w14:textId="0B355C00" w:rsidR="00C032F1" w:rsidRDefault="00C032F1" w:rsidP="00C032F1"/>
        </w:tc>
        <w:tc>
          <w:tcPr>
            <w:tcW w:w="1661" w:type="dxa"/>
          </w:tcPr>
          <w:p w14:paraId="3C94FB2C" w14:textId="50E563E0" w:rsidR="00C032F1" w:rsidRDefault="00C032F1" w:rsidP="00C032F1"/>
        </w:tc>
        <w:tc>
          <w:tcPr>
            <w:tcW w:w="1662" w:type="dxa"/>
          </w:tcPr>
          <w:p w14:paraId="3A74ABD7" w14:textId="469157E2" w:rsidR="00C032F1" w:rsidRDefault="00C032F1" w:rsidP="00C032F1"/>
        </w:tc>
        <w:tc>
          <w:tcPr>
            <w:tcW w:w="1662" w:type="dxa"/>
          </w:tcPr>
          <w:p w14:paraId="28F11D51" w14:textId="63296840" w:rsidR="00C032F1" w:rsidRDefault="00C032F1" w:rsidP="00C032F1"/>
        </w:tc>
        <w:tc>
          <w:tcPr>
            <w:tcW w:w="1662" w:type="dxa"/>
          </w:tcPr>
          <w:p w14:paraId="44FE6778" w14:textId="4CBF54EA" w:rsidR="00C032F1" w:rsidRDefault="00C032F1" w:rsidP="00C032F1"/>
        </w:tc>
        <w:tc>
          <w:tcPr>
            <w:tcW w:w="1662" w:type="dxa"/>
          </w:tcPr>
          <w:p w14:paraId="6ED44586" w14:textId="5B32F3C9" w:rsidR="00C032F1" w:rsidRDefault="00C032F1" w:rsidP="00C032F1"/>
        </w:tc>
        <w:tc>
          <w:tcPr>
            <w:tcW w:w="1662" w:type="dxa"/>
          </w:tcPr>
          <w:p w14:paraId="607C2B33" w14:textId="1E73CAAC" w:rsidR="00C032F1" w:rsidRDefault="00C032F1" w:rsidP="00C032F1"/>
        </w:tc>
        <w:tc>
          <w:tcPr>
            <w:tcW w:w="1662" w:type="dxa"/>
          </w:tcPr>
          <w:p w14:paraId="169237BE" w14:textId="2CB45D80" w:rsidR="00C032F1" w:rsidRDefault="00C032F1" w:rsidP="00C032F1"/>
        </w:tc>
        <w:tc>
          <w:tcPr>
            <w:tcW w:w="1662" w:type="dxa"/>
          </w:tcPr>
          <w:p w14:paraId="0271434D" w14:textId="43C9B869" w:rsidR="00C032F1" w:rsidRDefault="00C032F1" w:rsidP="00C032F1"/>
        </w:tc>
      </w:tr>
      <w:tr w:rsidR="00C032F1" w14:paraId="115A9688" w14:textId="77777777" w:rsidTr="00082B24">
        <w:trPr>
          <w:jc w:val="right"/>
        </w:trPr>
        <w:tc>
          <w:tcPr>
            <w:tcW w:w="576" w:type="dxa"/>
            <w:tcBorders>
              <w:top w:val="nil"/>
              <w:left w:val="nil"/>
              <w:bottom w:val="nil"/>
            </w:tcBorders>
          </w:tcPr>
          <w:p w14:paraId="1F4CA419" w14:textId="77777777" w:rsidR="00C032F1" w:rsidRDefault="00C032F1" w:rsidP="00C032F1">
            <w:pPr>
              <w:rPr>
                <w:i/>
                <w:iCs/>
              </w:rPr>
            </w:pPr>
          </w:p>
        </w:tc>
        <w:tc>
          <w:tcPr>
            <w:tcW w:w="1660" w:type="dxa"/>
          </w:tcPr>
          <w:p w14:paraId="4F7E49DD" w14:textId="3551353C" w:rsidR="00C032F1" w:rsidRDefault="00C032F1" w:rsidP="00C032F1"/>
        </w:tc>
        <w:tc>
          <w:tcPr>
            <w:tcW w:w="1661" w:type="dxa"/>
          </w:tcPr>
          <w:p w14:paraId="3AE47243" w14:textId="4434B6AF" w:rsidR="00C032F1" w:rsidRDefault="00C032F1" w:rsidP="00C032F1"/>
        </w:tc>
        <w:tc>
          <w:tcPr>
            <w:tcW w:w="1662" w:type="dxa"/>
          </w:tcPr>
          <w:p w14:paraId="6900390C" w14:textId="68DB6814" w:rsidR="00C032F1" w:rsidRDefault="00C032F1" w:rsidP="00C032F1"/>
        </w:tc>
        <w:tc>
          <w:tcPr>
            <w:tcW w:w="1661" w:type="dxa"/>
          </w:tcPr>
          <w:p w14:paraId="489970DA" w14:textId="1A206BFC" w:rsidR="00C032F1" w:rsidRDefault="00C032F1" w:rsidP="00C032F1"/>
        </w:tc>
        <w:tc>
          <w:tcPr>
            <w:tcW w:w="1661" w:type="dxa"/>
          </w:tcPr>
          <w:p w14:paraId="418B3FD3" w14:textId="33DF572F" w:rsidR="00C032F1" w:rsidRDefault="00C032F1" w:rsidP="00C032F1"/>
        </w:tc>
        <w:tc>
          <w:tcPr>
            <w:tcW w:w="1661" w:type="dxa"/>
          </w:tcPr>
          <w:p w14:paraId="161C5952" w14:textId="19462AA9" w:rsidR="00C032F1" w:rsidRDefault="00C032F1" w:rsidP="00C032F1"/>
        </w:tc>
        <w:tc>
          <w:tcPr>
            <w:tcW w:w="1662" w:type="dxa"/>
          </w:tcPr>
          <w:p w14:paraId="589B6632" w14:textId="47761D13" w:rsidR="00C032F1" w:rsidRDefault="00C032F1" w:rsidP="00C032F1"/>
        </w:tc>
        <w:tc>
          <w:tcPr>
            <w:tcW w:w="1662" w:type="dxa"/>
          </w:tcPr>
          <w:p w14:paraId="5CAC69F9" w14:textId="6FDB3466" w:rsidR="00C032F1" w:rsidRDefault="00C032F1" w:rsidP="00C032F1"/>
        </w:tc>
        <w:tc>
          <w:tcPr>
            <w:tcW w:w="1662" w:type="dxa"/>
          </w:tcPr>
          <w:p w14:paraId="5D6A5F2E" w14:textId="5FA24919" w:rsidR="00C032F1" w:rsidRDefault="00C032F1" w:rsidP="00C032F1"/>
        </w:tc>
        <w:tc>
          <w:tcPr>
            <w:tcW w:w="1662" w:type="dxa"/>
          </w:tcPr>
          <w:p w14:paraId="54D24CDD" w14:textId="011361F9" w:rsidR="00C032F1" w:rsidRDefault="00C032F1" w:rsidP="00C032F1"/>
        </w:tc>
        <w:tc>
          <w:tcPr>
            <w:tcW w:w="1662" w:type="dxa"/>
          </w:tcPr>
          <w:p w14:paraId="22DB9C5E" w14:textId="117CF017" w:rsidR="00C032F1" w:rsidRDefault="00C032F1" w:rsidP="00C032F1"/>
        </w:tc>
        <w:tc>
          <w:tcPr>
            <w:tcW w:w="1662" w:type="dxa"/>
          </w:tcPr>
          <w:p w14:paraId="5E0A9312" w14:textId="503EBA46" w:rsidR="00C032F1" w:rsidRDefault="00C032F1" w:rsidP="00C032F1"/>
        </w:tc>
        <w:tc>
          <w:tcPr>
            <w:tcW w:w="1662" w:type="dxa"/>
          </w:tcPr>
          <w:p w14:paraId="56B8F9F9" w14:textId="2ECED7EF" w:rsidR="00C032F1" w:rsidRDefault="00C032F1" w:rsidP="00C032F1"/>
        </w:tc>
      </w:tr>
    </w:tbl>
    <w:p w14:paraId="2F3D7141" w14:textId="46341682" w:rsidR="001D0D45" w:rsidRPr="00082B24" w:rsidRDefault="001D0D45" w:rsidP="00E55D1F">
      <w:pPr>
        <w:rPr>
          <w:sz w:val="2"/>
          <w:szCs w:val="2"/>
        </w:rPr>
      </w:pPr>
    </w:p>
    <w:sectPr w:rsidR="001D0D45" w:rsidRPr="00082B24" w:rsidSect="001D0D45">
      <w:headerReference w:type="default" r:id="rId8"/>
      <w:footerReference w:type="default" r:id="rId9"/>
      <w:headerReference w:type="first" r:id="rId10"/>
      <w:footerReference w:type="first" r:id="rId11"/>
      <w:pgSz w:w="24480" w:h="15840" w:orient="landscape" w:code="3"/>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C4090" w14:textId="77777777" w:rsidR="001D0D45" w:rsidRDefault="001D0D45" w:rsidP="003D660A">
      <w:r>
        <w:separator/>
      </w:r>
    </w:p>
    <w:p w14:paraId="1DB5B6FF" w14:textId="77777777" w:rsidR="001D0D45" w:rsidRDefault="001D0D45" w:rsidP="003D660A"/>
    <w:p w14:paraId="5F3A1094" w14:textId="77777777" w:rsidR="001D0D45" w:rsidRDefault="001D0D45" w:rsidP="003D660A"/>
  </w:endnote>
  <w:endnote w:type="continuationSeparator" w:id="0">
    <w:p w14:paraId="3E1A124A" w14:textId="77777777" w:rsidR="001D0D45" w:rsidRDefault="001D0D45" w:rsidP="003D660A">
      <w:r>
        <w:continuationSeparator/>
      </w:r>
    </w:p>
    <w:p w14:paraId="093C7315" w14:textId="77777777" w:rsidR="001D0D45" w:rsidRDefault="001D0D45" w:rsidP="003D660A"/>
    <w:p w14:paraId="6F17AA11" w14:textId="77777777" w:rsidR="001D0D45" w:rsidRDefault="001D0D45" w:rsidP="003D6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0F94" w14:textId="5DCB0A99" w:rsidR="00CE4AFF" w:rsidRDefault="001D0D45" w:rsidP="000F2B60">
    <w:pPr>
      <w:pStyle w:val="Footer"/>
      <w:spacing w:before="160" w:after="160"/>
      <w:rPr>
        <w:i/>
        <w:iCs/>
        <w:sz w:val="16"/>
        <w:szCs w:val="16"/>
      </w:rPr>
    </w:pPr>
    <w:r>
      <w:rPr>
        <w:i/>
        <w:iCs/>
        <w:sz w:val="16"/>
        <w:szCs w:val="16"/>
      </w:rPr>
      <w:t xml:space="preserve">Resource adapted from </w:t>
    </w:r>
    <w:r w:rsidRPr="00846670">
      <w:rPr>
        <w:i/>
        <w:iCs/>
        <w:sz w:val="16"/>
        <w:szCs w:val="16"/>
      </w:rPr>
      <w:t>www.weallcount.com</w:t>
    </w:r>
  </w:p>
  <w:tbl>
    <w:tblPr>
      <w:tblStyle w:val="TableGrid"/>
      <w:tblW w:w="21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1"/>
      <w:gridCol w:w="276"/>
      <w:gridCol w:w="486"/>
      <w:gridCol w:w="485"/>
      <w:gridCol w:w="487"/>
      <w:gridCol w:w="487"/>
      <w:gridCol w:w="488"/>
      <w:gridCol w:w="487"/>
      <w:gridCol w:w="487"/>
      <w:gridCol w:w="488"/>
      <w:gridCol w:w="488"/>
      <w:gridCol w:w="488"/>
      <w:gridCol w:w="487"/>
      <w:gridCol w:w="487"/>
      <w:gridCol w:w="488"/>
      <w:gridCol w:w="490"/>
      <w:gridCol w:w="488"/>
      <w:gridCol w:w="487"/>
      <w:gridCol w:w="487"/>
      <w:gridCol w:w="488"/>
      <w:gridCol w:w="487"/>
      <w:gridCol w:w="488"/>
      <w:gridCol w:w="487"/>
      <w:gridCol w:w="487"/>
      <w:gridCol w:w="488"/>
      <w:gridCol w:w="487"/>
      <w:gridCol w:w="488"/>
      <w:gridCol w:w="487"/>
      <w:gridCol w:w="487"/>
      <w:gridCol w:w="488"/>
      <w:gridCol w:w="487"/>
      <w:gridCol w:w="488"/>
      <w:gridCol w:w="487"/>
      <w:gridCol w:w="487"/>
      <w:gridCol w:w="488"/>
      <w:gridCol w:w="487"/>
      <w:gridCol w:w="488"/>
      <w:gridCol w:w="487"/>
      <w:gridCol w:w="487"/>
      <w:gridCol w:w="488"/>
      <w:gridCol w:w="487"/>
      <w:gridCol w:w="488"/>
      <w:gridCol w:w="487"/>
      <w:gridCol w:w="488"/>
      <w:gridCol w:w="282"/>
      <w:gridCol w:w="285"/>
    </w:tblGrid>
    <w:tr w:rsidR="00F024C8" w14:paraId="084ADA9F" w14:textId="77777777" w:rsidTr="00303BD2">
      <w:tc>
        <w:tcPr>
          <w:tcW w:w="281" w:type="dxa"/>
        </w:tcPr>
        <w:p w14:paraId="1032B4BD" w14:textId="77777777" w:rsidR="001D0D45" w:rsidRPr="00D452C3" w:rsidRDefault="001D0D45" w:rsidP="001D0D45">
          <w:pPr>
            <w:pStyle w:val="Footer"/>
            <w:rPr>
              <w:sz w:val="8"/>
              <w:szCs w:val="8"/>
            </w:rPr>
          </w:pPr>
        </w:p>
      </w:tc>
      <w:tc>
        <w:tcPr>
          <w:tcW w:w="276" w:type="dxa"/>
        </w:tcPr>
        <w:p w14:paraId="044C6365" w14:textId="77777777" w:rsidR="001D0D45" w:rsidRPr="00D452C3" w:rsidRDefault="001D0D45" w:rsidP="001D0D45">
          <w:pPr>
            <w:pStyle w:val="Footer"/>
            <w:rPr>
              <w:sz w:val="8"/>
              <w:szCs w:val="8"/>
            </w:rPr>
          </w:pPr>
        </w:p>
      </w:tc>
      <w:tc>
        <w:tcPr>
          <w:tcW w:w="486" w:type="dxa"/>
          <w:shd w:val="clear" w:color="auto" w:fill="004E9A" w:themeFill="accent1"/>
        </w:tcPr>
        <w:p w14:paraId="018DDE08" w14:textId="77777777" w:rsidR="001D0D45" w:rsidRPr="00D452C3" w:rsidRDefault="001D0D45" w:rsidP="001D0D45">
          <w:pPr>
            <w:pStyle w:val="Footer"/>
            <w:rPr>
              <w:sz w:val="8"/>
              <w:szCs w:val="8"/>
            </w:rPr>
          </w:pPr>
        </w:p>
      </w:tc>
      <w:tc>
        <w:tcPr>
          <w:tcW w:w="485" w:type="dxa"/>
          <w:shd w:val="clear" w:color="auto" w:fill="004E9A" w:themeFill="accent1"/>
        </w:tcPr>
        <w:p w14:paraId="3A8B7F32" w14:textId="77777777" w:rsidR="001D0D45" w:rsidRPr="00D452C3" w:rsidRDefault="001D0D45" w:rsidP="001D0D45">
          <w:pPr>
            <w:pStyle w:val="Footer"/>
            <w:rPr>
              <w:sz w:val="8"/>
              <w:szCs w:val="8"/>
            </w:rPr>
          </w:pPr>
        </w:p>
      </w:tc>
      <w:tc>
        <w:tcPr>
          <w:tcW w:w="487" w:type="dxa"/>
          <w:shd w:val="clear" w:color="auto" w:fill="004E9A" w:themeFill="accent1"/>
        </w:tcPr>
        <w:p w14:paraId="149B740A" w14:textId="77777777" w:rsidR="001D0D45" w:rsidRPr="00D452C3" w:rsidRDefault="001D0D45" w:rsidP="001D0D45">
          <w:pPr>
            <w:pStyle w:val="Footer"/>
            <w:rPr>
              <w:sz w:val="8"/>
              <w:szCs w:val="8"/>
            </w:rPr>
          </w:pPr>
        </w:p>
      </w:tc>
      <w:tc>
        <w:tcPr>
          <w:tcW w:w="487" w:type="dxa"/>
          <w:shd w:val="clear" w:color="auto" w:fill="004E9A" w:themeFill="accent1"/>
        </w:tcPr>
        <w:p w14:paraId="2ABF5E87" w14:textId="77777777" w:rsidR="001D0D45" w:rsidRPr="00D452C3" w:rsidRDefault="001D0D45" w:rsidP="001D0D45">
          <w:pPr>
            <w:pStyle w:val="Footer"/>
            <w:rPr>
              <w:sz w:val="8"/>
              <w:szCs w:val="8"/>
            </w:rPr>
          </w:pPr>
        </w:p>
      </w:tc>
      <w:tc>
        <w:tcPr>
          <w:tcW w:w="488" w:type="dxa"/>
          <w:shd w:val="clear" w:color="auto" w:fill="004E9A" w:themeFill="accent1"/>
        </w:tcPr>
        <w:p w14:paraId="0A9A320B" w14:textId="77777777" w:rsidR="001D0D45" w:rsidRPr="00D452C3" w:rsidRDefault="001D0D45" w:rsidP="001D0D45">
          <w:pPr>
            <w:pStyle w:val="Footer"/>
            <w:rPr>
              <w:sz w:val="8"/>
              <w:szCs w:val="8"/>
            </w:rPr>
          </w:pPr>
        </w:p>
      </w:tc>
      <w:tc>
        <w:tcPr>
          <w:tcW w:w="487" w:type="dxa"/>
          <w:shd w:val="clear" w:color="auto" w:fill="004E9A" w:themeFill="accent1"/>
        </w:tcPr>
        <w:p w14:paraId="587E9108" w14:textId="77777777" w:rsidR="001D0D45" w:rsidRPr="00D452C3" w:rsidRDefault="001D0D45" w:rsidP="001D0D45">
          <w:pPr>
            <w:pStyle w:val="Footer"/>
            <w:rPr>
              <w:sz w:val="8"/>
              <w:szCs w:val="8"/>
            </w:rPr>
          </w:pPr>
        </w:p>
      </w:tc>
      <w:tc>
        <w:tcPr>
          <w:tcW w:w="487" w:type="dxa"/>
          <w:shd w:val="clear" w:color="auto" w:fill="004E9A" w:themeFill="accent1"/>
        </w:tcPr>
        <w:p w14:paraId="0A8ED339" w14:textId="77777777" w:rsidR="001D0D45" w:rsidRPr="00D452C3" w:rsidRDefault="001D0D45" w:rsidP="001D0D45">
          <w:pPr>
            <w:pStyle w:val="Footer"/>
            <w:rPr>
              <w:sz w:val="8"/>
              <w:szCs w:val="8"/>
            </w:rPr>
          </w:pPr>
        </w:p>
      </w:tc>
      <w:tc>
        <w:tcPr>
          <w:tcW w:w="488" w:type="dxa"/>
          <w:shd w:val="clear" w:color="auto" w:fill="004E9A" w:themeFill="accent1"/>
        </w:tcPr>
        <w:p w14:paraId="2449FA17" w14:textId="77777777" w:rsidR="001D0D45" w:rsidRPr="00D452C3" w:rsidRDefault="001D0D45" w:rsidP="001D0D45">
          <w:pPr>
            <w:pStyle w:val="Footer"/>
            <w:rPr>
              <w:sz w:val="8"/>
              <w:szCs w:val="8"/>
            </w:rPr>
          </w:pPr>
        </w:p>
      </w:tc>
      <w:tc>
        <w:tcPr>
          <w:tcW w:w="488" w:type="dxa"/>
          <w:shd w:val="clear" w:color="auto" w:fill="004E9A" w:themeFill="accent1"/>
        </w:tcPr>
        <w:p w14:paraId="450C09AA" w14:textId="77777777" w:rsidR="001D0D45" w:rsidRPr="00D452C3" w:rsidRDefault="001D0D45" w:rsidP="001D0D45">
          <w:pPr>
            <w:rPr>
              <w:sz w:val="8"/>
              <w:szCs w:val="8"/>
            </w:rPr>
          </w:pPr>
        </w:p>
      </w:tc>
      <w:tc>
        <w:tcPr>
          <w:tcW w:w="488" w:type="dxa"/>
          <w:shd w:val="clear" w:color="auto" w:fill="004E9A" w:themeFill="accent1"/>
        </w:tcPr>
        <w:p w14:paraId="79DB9945" w14:textId="77777777" w:rsidR="001D0D45" w:rsidRPr="00D452C3" w:rsidRDefault="001D0D45" w:rsidP="001D0D45">
          <w:pPr>
            <w:rPr>
              <w:sz w:val="8"/>
              <w:szCs w:val="8"/>
            </w:rPr>
          </w:pPr>
        </w:p>
      </w:tc>
      <w:tc>
        <w:tcPr>
          <w:tcW w:w="487" w:type="dxa"/>
          <w:shd w:val="clear" w:color="auto" w:fill="004E9A" w:themeFill="accent1"/>
        </w:tcPr>
        <w:p w14:paraId="7893D616" w14:textId="77777777" w:rsidR="001D0D45" w:rsidRPr="00D452C3" w:rsidRDefault="001D0D45" w:rsidP="001D0D45">
          <w:pPr>
            <w:rPr>
              <w:sz w:val="8"/>
              <w:szCs w:val="8"/>
            </w:rPr>
          </w:pPr>
        </w:p>
      </w:tc>
      <w:tc>
        <w:tcPr>
          <w:tcW w:w="487" w:type="dxa"/>
          <w:shd w:val="clear" w:color="auto" w:fill="004E9A" w:themeFill="accent1"/>
        </w:tcPr>
        <w:p w14:paraId="5A890B18" w14:textId="77777777" w:rsidR="001D0D45" w:rsidRPr="00D452C3" w:rsidRDefault="001D0D45" w:rsidP="001D0D45">
          <w:pPr>
            <w:rPr>
              <w:sz w:val="8"/>
              <w:szCs w:val="8"/>
            </w:rPr>
          </w:pPr>
        </w:p>
      </w:tc>
      <w:tc>
        <w:tcPr>
          <w:tcW w:w="488" w:type="dxa"/>
          <w:shd w:val="clear" w:color="auto" w:fill="004E9A" w:themeFill="accent1"/>
        </w:tcPr>
        <w:p w14:paraId="567B705C" w14:textId="77777777" w:rsidR="001D0D45" w:rsidRPr="00D452C3" w:rsidRDefault="001D0D45" w:rsidP="001D0D45">
          <w:pPr>
            <w:rPr>
              <w:sz w:val="8"/>
              <w:szCs w:val="8"/>
            </w:rPr>
          </w:pPr>
        </w:p>
      </w:tc>
      <w:tc>
        <w:tcPr>
          <w:tcW w:w="490" w:type="dxa"/>
          <w:shd w:val="clear" w:color="auto" w:fill="004E9A" w:themeFill="accent1"/>
        </w:tcPr>
        <w:p w14:paraId="58924EB0" w14:textId="77777777" w:rsidR="001D0D45" w:rsidRPr="00D452C3" w:rsidRDefault="001D0D45" w:rsidP="001D0D45">
          <w:pPr>
            <w:rPr>
              <w:sz w:val="8"/>
              <w:szCs w:val="8"/>
            </w:rPr>
          </w:pPr>
        </w:p>
      </w:tc>
      <w:tc>
        <w:tcPr>
          <w:tcW w:w="488" w:type="dxa"/>
          <w:shd w:val="clear" w:color="auto" w:fill="9ECF7C" w:themeFill="accent2"/>
        </w:tcPr>
        <w:p w14:paraId="7FE1AAE6" w14:textId="77777777" w:rsidR="001D0D45" w:rsidRPr="00D452C3" w:rsidRDefault="001D0D45" w:rsidP="001D0D45">
          <w:pPr>
            <w:rPr>
              <w:sz w:val="8"/>
              <w:szCs w:val="8"/>
            </w:rPr>
          </w:pPr>
        </w:p>
      </w:tc>
      <w:tc>
        <w:tcPr>
          <w:tcW w:w="487" w:type="dxa"/>
          <w:shd w:val="clear" w:color="auto" w:fill="9ECF7C" w:themeFill="accent2"/>
        </w:tcPr>
        <w:p w14:paraId="0F662827" w14:textId="77777777" w:rsidR="001D0D45" w:rsidRPr="00D452C3" w:rsidRDefault="001D0D45" w:rsidP="001D0D45">
          <w:pPr>
            <w:rPr>
              <w:sz w:val="8"/>
              <w:szCs w:val="8"/>
            </w:rPr>
          </w:pPr>
        </w:p>
      </w:tc>
      <w:tc>
        <w:tcPr>
          <w:tcW w:w="487" w:type="dxa"/>
          <w:shd w:val="clear" w:color="auto" w:fill="9ECF7C" w:themeFill="accent2"/>
        </w:tcPr>
        <w:p w14:paraId="5D1F178A" w14:textId="77777777" w:rsidR="001D0D45" w:rsidRPr="00D452C3" w:rsidRDefault="001D0D45" w:rsidP="001D0D45">
          <w:pPr>
            <w:rPr>
              <w:sz w:val="8"/>
              <w:szCs w:val="8"/>
            </w:rPr>
          </w:pPr>
        </w:p>
      </w:tc>
      <w:tc>
        <w:tcPr>
          <w:tcW w:w="488" w:type="dxa"/>
          <w:shd w:val="clear" w:color="auto" w:fill="9ECF7C" w:themeFill="accent2"/>
        </w:tcPr>
        <w:p w14:paraId="0CD6EBE4" w14:textId="77777777" w:rsidR="001D0D45" w:rsidRPr="00D452C3" w:rsidRDefault="001D0D45" w:rsidP="001D0D45">
          <w:pPr>
            <w:rPr>
              <w:sz w:val="8"/>
              <w:szCs w:val="8"/>
            </w:rPr>
          </w:pPr>
        </w:p>
      </w:tc>
      <w:tc>
        <w:tcPr>
          <w:tcW w:w="487" w:type="dxa"/>
          <w:shd w:val="clear" w:color="auto" w:fill="9ECF7C" w:themeFill="accent2"/>
        </w:tcPr>
        <w:p w14:paraId="2C244CBE" w14:textId="77777777" w:rsidR="001D0D45" w:rsidRPr="00D452C3" w:rsidRDefault="001D0D45" w:rsidP="001D0D45">
          <w:pPr>
            <w:rPr>
              <w:sz w:val="8"/>
              <w:szCs w:val="8"/>
            </w:rPr>
          </w:pPr>
        </w:p>
      </w:tc>
      <w:tc>
        <w:tcPr>
          <w:tcW w:w="488" w:type="dxa"/>
          <w:shd w:val="clear" w:color="auto" w:fill="9ECF7C" w:themeFill="accent2"/>
        </w:tcPr>
        <w:p w14:paraId="07A0D05F" w14:textId="77777777" w:rsidR="001D0D45" w:rsidRPr="00D452C3" w:rsidRDefault="001D0D45" w:rsidP="001D0D45">
          <w:pPr>
            <w:rPr>
              <w:sz w:val="8"/>
              <w:szCs w:val="8"/>
            </w:rPr>
          </w:pPr>
        </w:p>
      </w:tc>
      <w:tc>
        <w:tcPr>
          <w:tcW w:w="487" w:type="dxa"/>
          <w:shd w:val="clear" w:color="auto" w:fill="9ECF7C" w:themeFill="accent2"/>
        </w:tcPr>
        <w:p w14:paraId="3F667A98" w14:textId="77777777" w:rsidR="001D0D45" w:rsidRPr="00D452C3" w:rsidRDefault="001D0D45" w:rsidP="001D0D45">
          <w:pPr>
            <w:rPr>
              <w:sz w:val="8"/>
              <w:szCs w:val="8"/>
            </w:rPr>
          </w:pPr>
        </w:p>
      </w:tc>
      <w:tc>
        <w:tcPr>
          <w:tcW w:w="487" w:type="dxa"/>
          <w:shd w:val="clear" w:color="auto" w:fill="9ECF7C" w:themeFill="accent2"/>
        </w:tcPr>
        <w:p w14:paraId="5979E7E4" w14:textId="77777777" w:rsidR="001D0D45" w:rsidRPr="00D452C3" w:rsidRDefault="001D0D45" w:rsidP="001D0D45">
          <w:pPr>
            <w:rPr>
              <w:sz w:val="8"/>
              <w:szCs w:val="8"/>
            </w:rPr>
          </w:pPr>
        </w:p>
      </w:tc>
      <w:tc>
        <w:tcPr>
          <w:tcW w:w="488" w:type="dxa"/>
          <w:shd w:val="clear" w:color="auto" w:fill="9ECF7C" w:themeFill="accent2"/>
        </w:tcPr>
        <w:p w14:paraId="34C20B64" w14:textId="77777777" w:rsidR="001D0D45" w:rsidRPr="00D452C3" w:rsidRDefault="001D0D45" w:rsidP="001D0D45">
          <w:pPr>
            <w:rPr>
              <w:sz w:val="8"/>
              <w:szCs w:val="8"/>
            </w:rPr>
          </w:pPr>
        </w:p>
      </w:tc>
      <w:tc>
        <w:tcPr>
          <w:tcW w:w="487" w:type="dxa"/>
          <w:shd w:val="clear" w:color="auto" w:fill="9ECF7C" w:themeFill="accent2"/>
        </w:tcPr>
        <w:p w14:paraId="133BD4F2" w14:textId="77777777" w:rsidR="001D0D45" w:rsidRPr="00D452C3" w:rsidRDefault="001D0D45" w:rsidP="001D0D45">
          <w:pPr>
            <w:rPr>
              <w:sz w:val="8"/>
              <w:szCs w:val="8"/>
            </w:rPr>
          </w:pPr>
        </w:p>
      </w:tc>
      <w:tc>
        <w:tcPr>
          <w:tcW w:w="488" w:type="dxa"/>
          <w:shd w:val="clear" w:color="auto" w:fill="9ECF7C" w:themeFill="accent2"/>
        </w:tcPr>
        <w:p w14:paraId="796504AD" w14:textId="77777777" w:rsidR="001D0D45" w:rsidRPr="00D452C3" w:rsidRDefault="001D0D45" w:rsidP="001D0D45">
          <w:pPr>
            <w:rPr>
              <w:sz w:val="8"/>
              <w:szCs w:val="8"/>
            </w:rPr>
          </w:pPr>
        </w:p>
      </w:tc>
      <w:tc>
        <w:tcPr>
          <w:tcW w:w="487" w:type="dxa"/>
          <w:shd w:val="clear" w:color="auto" w:fill="9ECF7C" w:themeFill="accent2"/>
        </w:tcPr>
        <w:p w14:paraId="33716CF7" w14:textId="77777777" w:rsidR="001D0D45" w:rsidRPr="00D452C3" w:rsidRDefault="001D0D45" w:rsidP="001D0D45">
          <w:pPr>
            <w:rPr>
              <w:sz w:val="8"/>
              <w:szCs w:val="8"/>
            </w:rPr>
          </w:pPr>
        </w:p>
      </w:tc>
      <w:tc>
        <w:tcPr>
          <w:tcW w:w="487" w:type="dxa"/>
          <w:shd w:val="clear" w:color="auto" w:fill="9ECF7C" w:themeFill="accent2"/>
        </w:tcPr>
        <w:p w14:paraId="216E0CFC" w14:textId="77777777" w:rsidR="001D0D45" w:rsidRPr="00D452C3" w:rsidRDefault="001D0D45" w:rsidP="001D0D45">
          <w:pPr>
            <w:rPr>
              <w:sz w:val="8"/>
              <w:szCs w:val="8"/>
            </w:rPr>
          </w:pPr>
        </w:p>
      </w:tc>
      <w:tc>
        <w:tcPr>
          <w:tcW w:w="488" w:type="dxa"/>
          <w:shd w:val="clear" w:color="auto" w:fill="9ECF7C" w:themeFill="accent2"/>
        </w:tcPr>
        <w:p w14:paraId="15F4DD71" w14:textId="77777777" w:rsidR="001D0D45" w:rsidRPr="00D452C3" w:rsidRDefault="001D0D45" w:rsidP="001D0D45">
          <w:pPr>
            <w:rPr>
              <w:sz w:val="8"/>
              <w:szCs w:val="8"/>
            </w:rPr>
          </w:pPr>
        </w:p>
      </w:tc>
      <w:tc>
        <w:tcPr>
          <w:tcW w:w="487" w:type="dxa"/>
          <w:shd w:val="clear" w:color="auto" w:fill="F06828" w:themeFill="accent3"/>
        </w:tcPr>
        <w:p w14:paraId="6DDFECDF" w14:textId="77777777" w:rsidR="001D0D45" w:rsidRPr="00D452C3" w:rsidRDefault="001D0D45" w:rsidP="001D0D45">
          <w:pPr>
            <w:rPr>
              <w:sz w:val="8"/>
              <w:szCs w:val="8"/>
            </w:rPr>
          </w:pPr>
        </w:p>
      </w:tc>
      <w:tc>
        <w:tcPr>
          <w:tcW w:w="488" w:type="dxa"/>
          <w:shd w:val="clear" w:color="auto" w:fill="F06828" w:themeFill="accent3"/>
        </w:tcPr>
        <w:p w14:paraId="428F2963" w14:textId="77777777" w:rsidR="001D0D45" w:rsidRPr="00D452C3" w:rsidRDefault="001D0D45" w:rsidP="001D0D45">
          <w:pPr>
            <w:rPr>
              <w:sz w:val="8"/>
              <w:szCs w:val="8"/>
            </w:rPr>
          </w:pPr>
        </w:p>
      </w:tc>
      <w:tc>
        <w:tcPr>
          <w:tcW w:w="487" w:type="dxa"/>
          <w:shd w:val="clear" w:color="auto" w:fill="F06828" w:themeFill="accent3"/>
        </w:tcPr>
        <w:p w14:paraId="093396E8" w14:textId="77777777" w:rsidR="001D0D45" w:rsidRPr="00D452C3" w:rsidRDefault="001D0D45" w:rsidP="001D0D45">
          <w:pPr>
            <w:rPr>
              <w:sz w:val="8"/>
              <w:szCs w:val="8"/>
            </w:rPr>
          </w:pPr>
        </w:p>
      </w:tc>
      <w:tc>
        <w:tcPr>
          <w:tcW w:w="487" w:type="dxa"/>
          <w:shd w:val="clear" w:color="auto" w:fill="F06828" w:themeFill="accent3"/>
        </w:tcPr>
        <w:p w14:paraId="1B30F0E4" w14:textId="77777777" w:rsidR="001D0D45" w:rsidRPr="00D452C3" w:rsidRDefault="001D0D45" w:rsidP="001D0D45">
          <w:pPr>
            <w:rPr>
              <w:sz w:val="8"/>
              <w:szCs w:val="8"/>
            </w:rPr>
          </w:pPr>
        </w:p>
      </w:tc>
      <w:tc>
        <w:tcPr>
          <w:tcW w:w="488" w:type="dxa"/>
          <w:shd w:val="clear" w:color="auto" w:fill="F06828" w:themeFill="accent3"/>
        </w:tcPr>
        <w:p w14:paraId="3F960D8E" w14:textId="77777777" w:rsidR="001D0D45" w:rsidRPr="00D452C3" w:rsidRDefault="001D0D45" w:rsidP="001D0D45">
          <w:pPr>
            <w:rPr>
              <w:sz w:val="8"/>
              <w:szCs w:val="8"/>
            </w:rPr>
          </w:pPr>
        </w:p>
      </w:tc>
      <w:tc>
        <w:tcPr>
          <w:tcW w:w="487" w:type="dxa"/>
          <w:shd w:val="clear" w:color="auto" w:fill="F06828" w:themeFill="accent3"/>
        </w:tcPr>
        <w:p w14:paraId="7A92D94C" w14:textId="77777777" w:rsidR="001D0D45" w:rsidRPr="00D452C3" w:rsidRDefault="001D0D45" w:rsidP="001D0D45">
          <w:pPr>
            <w:rPr>
              <w:sz w:val="8"/>
              <w:szCs w:val="8"/>
            </w:rPr>
          </w:pPr>
        </w:p>
      </w:tc>
      <w:tc>
        <w:tcPr>
          <w:tcW w:w="488" w:type="dxa"/>
          <w:shd w:val="clear" w:color="auto" w:fill="F06828" w:themeFill="accent3"/>
        </w:tcPr>
        <w:p w14:paraId="6EA73B35" w14:textId="77777777" w:rsidR="001D0D45" w:rsidRPr="00D452C3" w:rsidRDefault="001D0D45" w:rsidP="001D0D45">
          <w:pPr>
            <w:rPr>
              <w:sz w:val="8"/>
              <w:szCs w:val="8"/>
            </w:rPr>
          </w:pPr>
        </w:p>
      </w:tc>
      <w:tc>
        <w:tcPr>
          <w:tcW w:w="487" w:type="dxa"/>
          <w:shd w:val="clear" w:color="auto" w:fill="F06828" w:themeFill="accent3"/>
        </w:tcPr>
        <w:p w14:paraId="2097512C" w14:textId="77777777" w:rsidR="001D0D45" w:rsidRPr="00D452C3" w:rsidRDefault="001D0D45" w:rsidP="001D0D45">
          <w:pPr>
            <w:rPr>
              <w:sz w:val="8"/>
              <w:szCs w:val="8"/>
            </w:rPr>
          </w:pPr>
        </w:p>
      </w:tc>
      <w:tc>
        <w:tcPr>
          <w:tcW w:w="487" w:type="dxa"/>
          <w:shd w:val="clear" w:color="auto" w:fill="F06828" w:themeFill="accent3"/>
        </w:tcPr>
        <w:p w14:paraId="6811D4A2" w14:textId="77777777" w:rsidR="001D0D45" w:rsidRPr="00D452C3" w:rsidRDefault="001D0D45" w:rsidP="001D0D45">
          <w:pPr>
            <w:rPr>
              <w:sz w:val="8"/>
              <w:szCs w:val="8"/>
            </w:rPr>
          </w:pPr>
        </w:p>
      </w:tc>
      <w:tc>
        <w:tcPr>
          <w:tcW w:w="488" w:type="dxa"/>
          <w:shd w:val="clear" w:color="auto" w:fill="F06828" w:themeFill="accent3"/>
        </w:tcPr>
        <w:p w14:paraId="0F1727EA" w14:textId="77777777" w:rsidR="001D0D45" w:rsidRPr="00D452C3" w:rsidRDefault="001D0D45" w:rsidP="001D0D45">
          <w:pPr>
            <w:rPr>
              <w:sz w:val="8"/>
              <w:szCs w:val="8"/>
            </w:rPr>
          </w:pPr>
        </w:p>
      </w:tc>
      <w:tc>
        <w:tcPr>
          <w:tcW w:w="487" w:type="dxa"/>
          <w:shd w:val="clear" w:color="auto" w:fill="F06828" w:themeFill="accent3"/>
        </w:tcPr>
        <w:p w14:paraId="0663066A" w14:textId="77777777" w:rsidR="001D0D45" w:rsidRPr="00D452C3" w:rsidRDefault="001D0D45" w:rsidP="001D0D45">
          <w:pPr>
            <w:rPr>
              <w:sz w:val="8"/>
              <w:szCs w:val="8"/>
            </w:rPr>
          </w:pPr>
        </w:p>
      </w:tc>
      <w:tc>
        <w:tcPr>
          <w:tcW w:w="488" w:type="dxa"/>
          <w:shd w:val="clear" w:color="auto" w:fill="F06828" w:themeFill="accent3"/>
        </w:tcPr>
        <w:p w14:paraId="1FF9D226" w14:textId="77777777" w:rsidR="001D0D45" w:rsidRPr="00D452C3" w:rsidRDefault="001D0D45" w:rsidP="001D0D45">
          <w:pPr>
            <w:rPr>
              <w:sz w:val="8"/>
              <w:szCs w:val="8"/>
            </w:rPr>
          </w:pPr>
        </w:p>
      </w:tc>
      <w:tc>
        <w:tcPr>
          <w:tcW w:w="487" w:type="dxa"/>
          <w:shd w:val="clear" w:color="auto" w:fill="F06828" w:themeFill="accent3"/>
        </w:tcPr>
        <w:p w14:paraId="4DFFB3C7" w14:textId="77777777" w:rsidR="001D0D45" w:rsidRPr="00D452C3" w:rsidRDefault="001D0D45" w:rsidP="001D0D45">
          <w:pPr>
            <w:rPr>
              <w:sz w:val="8"/>
              <w:szCs w:val="8"/>
            </w:rPr>
          </w:pPr>
        </w:p>
      </w:tc>
      <w:tc>
        <w:tcPr>
          <w:tcW w:w="488" w:type="dxa"/>
          <w:shd w:val="clear" w:color="auto" w:fill="F06828" w:themeFill="accent3"/>
        </w:tcPr>
        <w:p w14:paraId="65A0A711" w14:textId="77777777" w:rsidR="001D0D45" w:rsidRPr="00D452C3" w:rsidRDefault="001D0D45" w:rsidP="001D0D45">
          <w:pPr>
            <w:rPr>
              <w:sz w:val="8"/>
              <w:szCs w:val="8"/>
            </w:rPr>
          </w:pPr>
        </w:p>
      </w:tc>
      <w:tc>
        <w:tcPr>
          <w:tcW w:w="282" w:type="dxa"/>
        </w:tcPr>
        <w:p w14:paraId="5F3625D8" w14:textId="77777777" w:rsidR="001D0D45" w:rsidRPr="00D452C3" w:rsidRDefault="001D0D45" w:rsidP="001D0D45">
          <w:pPr>
            <w:rPr>
              <w:sz w:val="8"/>
              <w:szCs w:val="8"/>
            </w:rPr>
          </w:pPr>
        </w:p>
      </w:tc>
      <w:tc>
        <w:tcPr>
          <w:tcW w:w="285" w:type="dxa"/>
        </w:tcPr>
        <w:p w14:paraId="3B56B42C" w14:textId="77777777" w:rsidR="001D0D45" w:rsidRPr="00D452C3" w:rsidRDefault="001D0D45" w:rsidP="001D0D45">
          <w:pPr>
            <w:rPr>
              <w:sz w:val="8"/>
              <w:szCs w:val="8"/>
            </w:rPr>
          </w:pPr>
        </w:p>
      </w:tc>
    </w:tr>
    <w:tr w:rsidR="001D0D45" w14:paraId="3910E41A" w14:textId="77777777" w:rsidTr="00303BD2">
      <w:tc>
        <w:tcPr>
          <w:tcW w:w="281" w:type="dxa"/>
          <w:shd w:val="clear" w:color="auto" w:fill="auto"/>
        </w:tcPr>
        <w:p w14:paraId="3AB1C90C" w14:textId="77777777" w:rsidR="001D0D45" w:rsidRPr="001D0D45" w:rsidRDefault="001D0D45" w:rsidP="001D0D45">
          <w:pPr>
            <w:pStyle w:val="Footer"/>
            <w:rPr>
              <w:sz w:val="16"/>
              <w:szCs w:val="16"/>
            </w:rPr>
          </w:pPr>
        </w:p>
      </w:tc>
      <w:tc>
        <w:tcPr>
          <w:tcW w:w="276" w:type="dxa"/>
          <w:shd w:val="clear" w:color="auto" w:fill="auto"/>
        </w:tcPr>
        <w:p w14:paraId="517AAF8B" w14:textId="77777777" w:rsidR="001D0D45" w:rsidRPr="001D0D45" w:rsidRDefault="001D0D45" w:rsidP="001D0D45">
          <w:pPr>
            <w:pStyle w:val="Footer"/>
            <w:rPr>
              <w:sz w:val="16"/>
              <w:szCs w:val="16"/>
            </w:rPr>
          </w:pPr>
        </w:p>
      </w:tc>
      <w:tc>
        <w:tcPr>
          <w:tcW w:w="486" w:type="dxa"/>
          <w:shd w:val="clear" w:color="auto" w:fill="auto"/>
        </w:tcPr>
        <w:p w14:paraId="6AAD4DB2" w14:textId="77777777" w:rsidR="001D0D45" w:rsidRPr="001D0D45" w:rsidRDefault="001D0D45" w:rsidP="001D0D45">
          <w:pPr>
            <w:pStyle w:val="Footer"/>
            <w:rPr>
              <w:sz w:val="16"/>
              <w:szCs w:val="16"/>
            </w:rPr>
          </w:pPr>
        </w:p>
      </w:tc>
      <w:tc>
        <w:tcPr>
          <w:tcW w:w="485" w:type="dxa"/>
          <w:shd w:val="clear" w:color="auto" w:fill="auto"/>
        </w:tcPr>
        <w:p w14:paraId="158A9C94" w14:textId="77777777" w:rsidR="001D0D45" w:rsidRPr="001D0D45" w:rsidRDefault="001D0D45" w:rsidP="001D0D45">
          <w:pPr>
            <w:pStyle w:val="Footer"/>
            <w:rPr>
              <w:sz w:val="16"/>
              <w:szCs w:val="16"/>
            </w:rPr>
          </w:pPr>
        </w:p>
      </w:tc>
      <w:tc>
        <w:tcPr>
          <w:tcW w:w="487" w:type="dxa"/>
          <w:shd w:val="clear" w:color="auto" w:fill="auto"/>
        </w:tcPr>
        <w:p w14:paraId="01A5975C" w14:textId="77777777" w:rsidR="001D0D45" w:rsidRPr="001D0D45" w:rsidRDefault="001D0D45" w:rsidP="001D0D45">
          <w:pPr>
            <w:pStyle w:val="Footer"/>
            <w:rPr>
              <w:sz w:val="16"/>
              <w:szCs w:val="16"/>
            </w:rPr>
          </w:pPr>
        </w:p>
      </w:tc>
      <w:tc>
        <w:tcPr>
          <w:tcW w:w="487" w:type="dxa"/>
          <w:shd w:val="clear" w:color="auto" w:fill="auto"/>
        </w:tcPr>
        <w:p w14:paraId="48AC63BC" w14:textId="77777777" w:rsidR="001D0D45" w:rsidRPr="001D0D45" w:rsidRDefault="001D0D45" w:rsidP="001D0D45">
          <w:pPr>
            <w:pStyle w:val="Footer"/>
            <w:rPr>
              <w:sz w:val="16"/>
              <w:szCs w:val="16"/>
            </w:rPr>
          </w:pPr>
        </w:p>
      </w:tc>
      <w:tc>
        <w:tcPr>
          <w:tcW w:w="488" w:type="dxa"/>
          <w:shd w:val="clear" w:color="auto" w:fill="auto"/>
        </w:tcPr>
        <w:p w14:paraId="187B0FCC" w14:textId="77777777" w:rsidR="001D0D45" w:rsidRPr="001D0D45" w:rsidRDefault="001D0D45" w:rsidP="001D0D45">
          <w:pPr>
            <w:pStyle w:val="Footer"/>
            <w:rPr>
              <w:sz w:val="16"/>
              <w:szCs w:val="16"/>
            </w:rPr>
          </w:pPr>
        </w:p>
      </w:tc>
      <w:tc>
        <w:tcPr>
          <w:tcW w:w="487" w:type="dxa"/>
          <w:shd w:val="clear" w:color="auto" w:fill="auto"/>
        </w:tcPr>
        <w:p w14:paraId="4419C4A6" w14:textId="77777777" w:rsidR="001D0D45" w:rsidRPr="001D0D45" w:rsidRDefault="001D0D45" w:rsidP="001D0D45">
          <w:pPr>
            <w:pStyle w:val="Footer"/>
            <w:rPr>
              <w:sz w:val="16"/>
              <w:szCs w:val="16"/>
            </w:rPr>
          </w:pPr>
        </w:p>
      </w:tc>
      <w:tc>
        <w:tcPr>
          <w:tcW w:w="487" w:type="dxa"/>
          <w:shd w:val="clear" w:color="auto" w:fill="auto"/>
        </w:tcPr>
        <w:p w14:paraId="2B99EF58" w14:textId="77777777" w:rsidR="001D0D45" w:rsidRPr="001D0D45" w:rsidRDefault="001D0D45" w:rsidP="001D0D45">
          <w:pPr>
            <w:pStyle w:val="Footer"/>
            <w:rPr>
              <w:sz w:val="16"/>
              <w:szCs w:val="16"/>
            </w:rPr>
          </w:pPr>
        </w:p>
      </w:tc>
      <w:tc>
        <w:tcPr>
          <w:tcW w:w="488" w:type="dxa"/>
          <w:shd w:val="clear" w:color="auto" w:fill="auto"/>
        </w:tcPr>
        <w:p w14:paraId="4B7FD10B" w14:textId="77777777" w:rsidR="001D0D45" w:rsidRPr="001D0D45" w:rsidRDefault="001D0D45" w:rsidP="001D0D45">
          <w:pPr>
            <w:pStyle w:val="Footer"/>
            <w:rPr>
              <w:sz w:val="16"/>
              <w:szCs w:val="16"/>
            </w:rPr>
          </w:pPr>
        </w:p>
      </w:tc>
      <w:tc>
        <w:tcPr>
          <w:tcW w:w="488" w:type="dxa"/>
          <w:shd w:val="clear" w:color="auto" w:fill="auto"/>
        </w:tcPr>
        <w:p w14:paraId="0183772E" w14:textId="77777777" w:rsidR="001D0D45" w:rsidRPr="001D0D45" w:rsidRDefault="001D0D45" w:rsidP="001D0D45">
          <w:pPr>
            <w:rPr>
              <w:sz w:val="16"/>
              <w:szCs w:val="16"/>
            </w:rPr>
          </w:pPr>
        </w:p>
      </w:tc>
      <w:tc>
        <w:tcPr>
          <w:tcW w:w="488" w:type="dxa"/>
          <w:shd w:val="clear" w:color="auto" w:fill="auto"/>
        </w:tcPr>
        <w:p w14:paraId="2B7FCD92" w14:textId="77777777" w:rsidR="001D0D45" w:rsidRPr="001D0D45" w:rsidRDefault="001D0D45" w:rsidP="001D0D45">
          <w:pPr>
            <w:rPr>
              <w:sz w:val="16"/>
              <w:szCs w:val="16"/>
            </w:rPr>
          </w:pPr>
        </w:p>
      </w:tc>
      <w:tc>
        <w:tcPr>
          <w:tcW w:w="487" w:type="dxa"/>
          <w:shd w:val="clear" w:color="auto" w:fill="auto"/>
        </w:tcPr>
        <w:p w14:paraId="60FE13CF" w14:textId="77777777" w:rsidR="001D0D45" w:rsidRPr="001D0D45" w:rsidRDefault="001D0D45" w:rsidP="001D0D45">
          <w:pPr>
            <w:rPr>
              <w:sz w:val="16"/>
              <w:szCs w:val="16"/>
            </w:rPr>
          </w:pPr>
        </w:p>
      </w:tc>
      <w:tc>
        <w:tcPr>
          <w:tcW w:w="487" w:type="dxa"/>
          <w:shd w:val="clear" w:color="auto" w:fill="auto"/>
        </w:tcPr>
        <w:p w14:paraId="0E4AD344" w14:textId="77777777" w:rsidR="001D0D45" w:rsidRPr="001D0D45" w:rsidRDefault="001D0D45" w:rsidP="001D0D45">
          <w:pPr>
            <w:rPr>
              <w:sz w:val="16"/>
              <w:szCs w:val="16"/>
            </w:rPr>
          </w:pPr>
        </w:p>
      </w:tc>
      <w:tc>
        <w:tcPr>
          <w:tcW w:w="488" w:type="dxa"/>
          <w:shd w:val="clear" w:color="auto" w:fill="auto"/>
        </w:tcPr>
        <w:p w14:paraId="67979870" w14:textId="77777777" w:rsidR="001D0D45" w:rsidRPr="001D0D45" w:rsidRDefault="001D0D45" w:rsidP="001D0D45">
          <w:pPr>
            <w:rPr>
              <w:sz w:val="16"/>
              <w:szCs w:val="16"/>
            </w:rPr>
          </w:pPr>
        </w:p>
      </w:tc>
      <w:tc>
        <w:tcPr>
          <w:tcW w:w="490" w:type="dxa"/>
          <w:shd w:val="clear" w:color="auto" w:fill="auto"/>
        </w:tcPr>
        <w:p w14:paraId="3DBFFE7E" w14:textId="77777777" w:rsidR="001D0D45" w:rsidRPr="001D0D45" w:rsidRDefault="001D0D45" w:rsidP="001D0D45">
          <w:pPr>
            <w:rPr>
              <w:sz w:val="16"/>
              <w:szCs w:val="16"/>
            </w:rPr>
          </w:pPr>
        </w:p>
      </w:tc>
      <w:tc>
        <w:tcPr>
          <w:tcW w:w="488" w:type="dxa"/>
          <w:shd w:val="clear" w:color="auto" w:fill="auto"/>
        </w:tcPr>
        <w:p w14:paraId="099300A4" w14:textId="77777777" w:rsidR="001D0D45" w:rsidRPr="001D0D45" w:rsidRDefault="001D0D45" w:rsidP="001D0D45">
          <w:pPr>
            <w:rPr>
              <w:sz w:val="16"/>
              <w:szCs w:val="16"/>
            </w:rPr>
          </w:pPr>
        </w:p>
      </w:tc>
      <w:tc>
        <w:tcPr>
          <w:tcW w:w="487" w:type="dxa"/>
          <w:shd w:val="clear" w:color="auto" w:fill="auto"/>
        </w:tcPr>
        <w:p w14:paraId="678C5763" w14:textId="77777777" w:rsidR="001D0D45" w:rsidRPr="001D0D45" w:rsidRDefault="001D0D45" w:rsidP="001D0D45">
          <w:pPr>
            <w:rPr>
              <w:sz w:val="16"/>
              <w:szCs w:val="16"/>
            </w:rPr>
          </w:pPr>
        </w:p>
      </w:tc>
      <w:tc>
        <w:tcPr>
          <w:tcW w:w="487" w:type="dxa"/>
          <w:shd w:val="clear" w:color="auto" w:fill="auto"/>
        </w:tcPr>
        <w:p w14:paraId="0E015991" w14:textId="77777777" w:rsidR="001D0D45" w:rsidRPr="001D0D45" w:rsidRDefault="001D0D45" w:rsidP="001D0D45">
          <w:pPr>
            <w:rPr>
              <w:sz w:val="16"/>
              <w:szCs w:val="16"/>
            </w:rPr>
          </w:pPr>
        </w:p>
      </w:tc>
      <w:tc>
        <w:tcPr>
          <w:tcW w:w="488" w:type="dxa"/>
          <w:shd w:val="clear" w:color="auto" w:fill="auto"/>
        </w:tcPr>
        <w:p w14:paraId="64D5D907" w14:textId="77777777" w:rsidR="001D0D45" w:rsidRPr="001D0D45" w:rsidRDefault="001D0D45" w:rsidP="001D0D45">
          <w:pPr>
            <w:rPr>
              <w:sz w:val="16"/>
              <w:szCs w:val="16"/>
            </w:rPr>
          </w:pPr>
        </w:p>
      </w:tc>
      <w:tc>
        <w:tcPr>
          <w:tcW w:w="487" w:type="dxa"/>
          <w:shd w:val="clear" w:color="auto" w:fill="auto"/>
        </w:tcPr>
        <w:p w14:paraId="7AF3DB13" w14:textId="77777777" w:rsidR="001D0D45" w:rsidRPr="001D0D45" w:rsidRDefault="001D0D45" w:rsidP="001D0D45">
          <w:pPr>
            <w:rPr>
              <w:sz w:val="16"/>
              <w:szCs w:val="16"/>
            </w:rPr>
          </w:pPr>
        </w:p>
      </w:tc>
      <w:tc>
        <w:tcPr>
          <w:tcW w:w="488" w:type="dxa"/>
          <w:shd w:val="clear" w:color="auto" w:fill="auto"/>
        </w:tcPr>
        <w:p w14:paraId="78285991" w14:textId="77777777" w:rsidR="001D0D45" w:rsidRPr="001D0D45" w:rsidRDefault="001D0D45" w:rsidP="001D0D45">
          <w:pPr>
            <w:rPr>
              <w:sz w:val="16"/>
              <w:szCs w:val="16"/>
            </w:rPr>
          </w:pPr>
        </w:p>
      </w:tc>
      <w:tc>
        <w:tcPr>
          <w:tcW w:w="487" w:type="dxa"/>
          <w:shd w:val="clear" w:color="auto" w:fill="auto"/>
        </w:tcPr>
        <w:p w14:paraId="3F00FEA5" w14:textId="77777777" w:rsidR="001D0D45" w:rsidRPr="001D0D45" w:rsidRDefault="001D0D45" w:rsidP="001D0D45">
          <w:pPr>
            <w:rPr>
              <w:sz w:val="16"/>
              <w:szCs w:val="16"/>
            </w:rPr>
          </w:pPr>
        </w:p>
      </w:tc>
      <w:tc>
        <w:tcPr>
          <w:tcW w:w="487" w:type="dxa"/>
          <w:shd w:val="clear" w:color="auto" w:fill="auto"/>
        </w:tcPr>
        <w:p w14:paraId="2435DA3B" w14:textId="77777777" w:rsidR="001D0D45" w:rsidRPr="001D0D45" w:rsidRDefault="001D0D45" w:rsidP="001D0D45">
          <w:pPr>
            <w:rPr>
              <w:sz w:val="16"/>
              <w:szCs w:val="16"/>
            </w:rPr>
          </w:pPr>
        </w:p>
      </w:tc>
      <w:tc>
        <w:tcPr>
          <w:tcW w:w="488" w:type="dxa"/>
          <w:shd w:val="clear" w:color="auto" w:fill="auto"/>
        </w:tcPr>
        <w:p w14:paraId="4101DE8D" w14:textId="77777777" w:rsidR="001D0D45" w:rsidRPr="001D0D45" w:rsidRDefault="001D0D45" w:rsidP="001D0D45">
          <w:pPr>
            <w:rPr>
              <w:sz w:val="16"/>
              <w:szCs w:val="16"/>
            </w:rPr>
          </w:pPr>
        </w:p>
      </w:tc>
      <w:tc>
        <w:tcPr>
          <w:tcW w:w="487" w:type="dxa"/>
          <w:shd w:val="clear" w:color="auto" w:fill="auto"/>
        </w:tcPr>
        <w:p w14:paraId="7FC3AE3F" w14:textId="77777777" w:rsidR="001D0D45" w:rsidRPr="001D0D45" w:rsidRDefault="001D0D45" w:rsidP="001D0D45">
          <w:pPr>
            <w:rPr>
              <w:sz w:val="16"/>
              <w:szCs w:val="16"/>
            </w:rPr>
          </w:pPr>
        </w:p>
      </w:tc>
      <w:tc>
        <w:tcPr>
          <w:tcW w:w="488" w:type="dxa"/>
          <w:shd w:val="clear" w:color="auto" w:fill="auto"/>
        </w:tcPr>
        <w:p w14:paraId="11009DBA" w14:textId="77777777" w:rsidR="001D0D45" w:rsidRPr="001D0D45" w:rsidRDefault="001D0D45" w:rsidP="001D0D45">
          <w:pPr>
            <w:rPr>
              <w:sz w:val="16"/>
              <w:szCs w:val="16"/>
            </w:rPr>
          </w:pPr>
        </w:p>
      </w:tc>
      <w:tc>
        <w:tcPr>
          <w:tcW w:w="487" w:type="dxa"/>
          <w:shd w:val="clear" w:color="auto" w:fill="auto"/>
        </w:tcPr>
        <w:p w14:paraId="5FAF9F57" w14:textId="77777777" w:rsidR="001D0D45" w:rsidRPr="001D0D45" w:rsidRDefault="001D0D45" w:rsidP="001D0D45">
          <w:pPr>
            <w:rPr>
              <w:sz w:val="16"/>
              <w:szCs w:val="16"/>
            </w:rPr>
          </w:pPr>
        </w:p>
      </w:tc>
      <w:tc>
        <w:tcPr>
          <w:tcW w:w="487" w:type="dxa"/>
          <w:shd w:val="clear" w:color="auto" w:fill="auto"/>
        </w:tcPr>
        <w:p w14:paraId="6F80C457" w14:textId="77777777" w:rsidR="001D0D45" w:rsidRPr="001D0D45" w:rsidRDefault="001D0D45" w:rsidP="001D0D45">
          <w:pPr>
            <w:rPr>
              <w:sz w:val="16"/>
              <w:szCs w:val="16"/>
            </w:rPr>
          </w:pPr>
        </w:p>
      </w:tc>
      <w:tc>
        <w:tcPr>
          <w:tcW w:w="488" w:type="dxa"/>
          <w:shd w:val="clear" w:color="auto" w:fill="auto"/>
        </w:tcPr>
        <w:p w14:paraId="39F9217C" w14:textId="77777777" w:rsidR="001D0D45" w:rsidRPr="001D0D45" w:rsidRDefault="001D0D45" w:rsidP="001D0D45">
          <w:pPr>
            <w:rPr>
              <w:sz w:val="16"/>
              <w:szCs w:val="16"/>
            </w:rPr>
          </w:pPr>
        </w:p>
      </w:tc>
      <w:tc>
        <w:tcPr>
          <w:tcW w:w="487" w:type="dxa"/>
          <w:shd w:val="clear" w:color="auto" w:fill="auto"/>
        </w:tcPr>
        <w:p w14:paraId="258670D5" w14:textId="77777777" w:rsidR="001D0D45" w:rsidRPr="001D0D45" w:rsidRDefault="001D0D45" w:rsidP="001D0D45">
          <w:pPr>
            <w:rPr>
              <w:sz w:val="16"/>
              <w:szCs w:val="16"/>
            </w:rPr>
          </w:pPr>
        </w:p>
      </w:tc>
      <w:tc>
        <w:tcPr>
          <w:tcW w:w="488" w:type="dxa"/>
          <w:shd w:val="clear" w:color="auto" w:fill="auto"/>
        </w:tcPr>
        <w:p w14:paraId="31A36C9A" w14:textId="77777777" w:rsidR="001D0D45" w:rsidRPr="001D0D45" w:rsidRDefault="001D0D45" w:rsidP="001D0D45">
          <w:pPr>
            <w:rPr>
              <w:sz w:val="16"/>
              <w:szCs w:val="16"/>
            </w:rPr>
          </w:pPr>
        </w:p>
      </w:tc>
      <w:tc>
        <w:tcPr>
          <w:tcW w:w="487" w:type="dxa"/>
          <w:shd w:val="clear" w:color="auto" w:fill="auto"/>
        </w:tcPr>
        <w:p w14:paraId="658A25E3" w14:textId="77777777" w:rsidR="001D0D45" w:rsidRPr="001D0D45" w:rsidRDefault="001D0D45" w:rsidP="001D0D45">
          <w:pPr>
            <w:rPr>
              <w:sz w:val="16"/>
              <w:szCs w:val="16"/>
            </w:rPr>
          </w:pPr>
        </w:p>
      </w:tc>
      <w:tc>
        <w:tcPr>
          <w:tcW w:w="487" w:type="dxa"/>
          <w:shd w:val="clear" w:color="auto" w:fill="auto"/>
        </w:tcPr>
        <w:p w14:paraId="7FDC5C6A" w14:textId="77777777" w:rsidR="001D0D45" w:rsidRPr="001D0D45" w:rsidRDefault="001D0D45" w:rsidP="001D0D45">
          <w:pPr>
            <w:rPr>
              <w:sz w:val="16"/>
              <w:szCs w:val="16"/>
            </w:rPr>
          </w:pPr>
        </w:p>
      </w:tc>
      <w:tc>
        <w:tcPr>
          <w:tcW w:w="488" w:type="dxa"/>
          <w:shd w:val="clear" w:color="auto" w:fill="auto"/>
        </w:tcPr>
        <w:p w14:paraId="43D23E60" w14:textId="77777777" w:rsidR="001D0D45" w:rsidRPr="001D0D45" w:rsidRDefault="001D0D45" w:rsidP="001D0D45">
          <w:pPr>
            <w:rPr>
              <w:sz w:val="16"/>
              <w:szCs w:val="16"/>
            </w:rPr>
          </w:pPr>
        </w:p>
      </w:tc>
      <w:tc>
        <w:tcPr>
          <w:tcW w:w="487" w:type="dxa"/>
          <w:shd w:val="clear" w:color="auto" w:fill="auto"/>
        </w:tcPr>
        <w:p w14:paraId="73AFCA0E" w14:textId="77777777" w:rsidR="001D0D45" w:rsidRPr="001D0D45" w:rsidRDefault="001D0D45" w:rsidP="001D0D45">
          <w:pPr>
            <w:rPr>
              <w:sz w:val="16"/>
              <w:szCs w:val="16"/>
            </w:rPr>
          </w:pPr>
        </w:p>
      </w:tc>
      <w:tc>
        <w:tcPr>
          <w:tcW w:w="488" w:type="dxa"/>
          <w:shd w:val="clear" w:color="auto" w:fill="auto"/>
        </w:tcPr>
        <w:p w14:paraId="39E76B7B" w14:textId="77777777" w:rsidR="001D0D45" w:rsidRPr="001D0D45" w:rsidRDefault="001D0D45" w:rsidP="001D0D45">
          <w:pPr>
            <w:rPr>
              <w:sz w:val="16"/>
              <w:szCs w:val="16"/>
            </w:rPr>
          </w:pPr>
        </w:p>
      </w:tc>
      <w:tc>
        <w:tcPr>
          <w:tcW w:w="487" w:type="dxa"/>
          <w:shd w:val="clear" w:color="auto" w:fill="auto"/>
        </w:tcPr>
        <w:p w14:paraId="7E1312D7" w14:textId="77777777" w:rsidR="001D0D45" w:rsidRPr="001D0D45" w:rsidRDefault="001D0D45" w:rsidP="001D0D45">
          <w:pPr>
            <w:rPr>
              <w:sz w:val="16"/>
              <w:szCs w:val="16"/>
            </w:rPr>
          </w:pPr>
        </w:p>
      </w:tc>
      <w:tc>
        <w:tcPr>
          <w:tcW w:w="487" w:type="dxa"/>
          <w:shd w:val="clear" w:color="auto" w:fill="auto"/>
        </w:tcPr>
        <w:p w14:paraId="3CC6B50C" w14:textId="77777777" w:rsidR="001D0D45" w:rsidRPr="001D0D45" w:rsidRDefault="001D0D45" w:rsidP="001D0D45">
          <w:pPr>
            <w:rPr>
              <w:sz w:val="16"/>
              <w:szCs w:val="16"/>
            </w:rPr>
          </w:pPr>
        </w:p>
      </w:tc>
      <w:tc>
        <w:tcPr>
          <w:tcW w:w="488" w:type="dxa"/>
          <w:shd w:val="clear" w:color="auto" w:fill="auto"/>
        </w:tcPr>
        <w:p w14:paraId="2E1C596A" w14:textId="77777777" w:rsidR="001D0D45" w:rsidRPr="001D0D45" w:rsidRDefault="001D0D45" w:rsidP="001D0D45">
          <w:pPr>
            <w:rPr>
              <w:sz w:val="16"/>
              <w:szCs w:val="16"/>
            </w:rPr>
          </w:pPr>
        </w:p>
      </w:tc>
      <w:tc>
        <w:tcPr>
          <w:tcW w:w="487" w:type="dxa"/>
          <w:shd w:val="clear" w:color="auto" w:fill="auto"/>
        </w:tcPr>
        <w:p w14:paraId="109EF900" w14:textId="77777777" w:rsidR="001D0D45" w:rsidRPr="001D0D45" w:rsidRDefault="001D0D45" w:rsidP="001D0D45">
          <w:pPr>
            <w:rPr>
              <w:sz w:val="16"/>
              <w:szCs w:val="16"/>
            </w:rPr>
          </w:pPr>
        </w:p>
      </w:tc>
      <w:tc>
        <w:tcPr>
          <w:tcW w:w="488" w:type="dxa"/>
          <w:shd w:val="clear" w:color="auto" w:fill="auto"/>
        </w:tcPr>
        <w:p w14:paraId="3DC31F09" w14:textId="77777777" w:rsidR="001D0D45" w:rsidRPr="001D0D45" w:rsidRDefault="001D0D45" w:rsidP="001D0D45">
          <w:pPr>
            <w:rPr>
              <w:sz w:val="16"/>
              <w:szCs w:val="16"/>
            </w:rPr>
          </w:pPr>
        </w:p>
      </w:tc>
      <w:tc>
        <w:tcPr>
          <w:tcW w:w="487" w:type="dxa"/>
          <w:shd w:val="clear" w:color="auto" w:fill="auto"/>
        </w:tcPr>
        <w:p w14:paraId="018A724B" w14:textId="77777777" w:rsidR="001D0D45" w:rsidRPr="001D0D45" w:rsidRDefault="001D0D45" w:rsidP="001D0D45">
          <w:pPr>
            <w:rPr>
              <w:sz w:val="16"/>
              <w:szCs w:val="16"/>
            </w:rPr>
          </w:pPr>
        </w:p>
      </w:tc>
      <w:tc>
        <w:tcPr>
          <w:tcW w:w="488" w:type="dxa"/>
          <w:shd w:val="clear" w:color="auto" w:fill="auto"/>
        </w:tcPr>
        <w:p w14:paraId="374F4871" w14:textId="77777777" w:rsidR="001D0D45" w:rsidRPr="001D0D45" w:rsidRDefault="001D0D45" w:rsidP="001D0D45">
          <w:pPr>
            <w:rPr>
              <w:sz w:val="16"/>
              <w:szCs w:val="16"/>
            </w:rPr>
          </w:pPr>
        </w:p>
      </w:tc>
      <w:tc>
        <w:tcPr>
          <w:tcW w:w="282" w:type="dxa"/>
          <w:shd w:val="clear" w:color="auto" w:fill="auto"/>
        </w:tcPr>
        <w:p w14:paraId="779ADC6F" w14:textId="77777777" w:rsidR="001D0D45" w:rsidRPr="001D0D45" w:rsidRDefault="001D0D45" w:rsidP="001D0D45">
          <w:pPr>
            <w:rPr>
              <w:sz w:val="16"/>
              <w:szCs w:val="16"/>
            </w:rPr>
          </w:pPr>
        </w:p>
      </w:tc>
      <w:tc>
        <w:tcPr>
          <w:tcW w:w="285" w:type="dxa"/>
          <w:shd w:val="clear" w:color="auto" w:fill="auto"/>
        </w:tcPr>
        <w:p w14:paraId="0B077B46" w14:textId="77777777" w:rsidR="001D0D45" w:rsidRPr="001D0D45" w:rsidRDefault="001D0D45" w:rsidP="001D0D45">
          <w:pPr>
            <w:rPr>
              <w:sz w:val="16"/>
              <w:szCs w:val="16"/>
            </w:rPr>
          </w:pPr>
        </w:p>
      </w:tc>
    </w:tr>
    <w:tr w:rsidR="001D0D45" w14:paraId="7F2F83E5" w14:textId="77777777" w:rsidTr="00303BD2">
      <w:tc>
        <w:tcPr>
          <w:tcW w:w="281" w:type="dxa"/>
          <w:shd w:val="clear" w:color="auto" w:fill="auto"/>
        </w:tcPr>
        <w:p w14:paraId="580B91B6" w14:textId="77777777" w:rsidR="001D0D45" w:rsidRPr="001D0D45" w:rsidRDefault="001D0D45" w:rsidP="001D0D45">
          <w:pPr>
            <w:pStyle w:val="Footer"/>
            <w:rPr>
              <w:sz w:val="16"/>
              <w:szCs w:val="16"/>
            </w:rPr>
          </w:pPr>
        </w:p>
      </w:tc>
      <w:tc>
        <w:tcPr>
          <w:tcW w:w="276" w:type="dxa"/>
          <w:shd w:val="clear" w:color="auto" w:fill="auto"/>
        </w:tcPr>
        <w:p w14:paraId="4EE1CBE8" w14:textId="77777777" w:rsidR="001D0D45" w:rsidRPr="001D0D45" w:rsidRDefault="001D0D45" w:rsidP="001D0D45">
          <w:pPr>
            <w:pStyle w:val="Footer"/>
            <w:rPr>
              <w:sz w:val="16"/>
              <w:szCs w:val="16"/>
            </w:rPr>
          </w:pPr>
        </w:p>
      </w:tc>
      <w:tc>
        <w:tcPr>
          <w:tcW w:w="486" w:type="dxa"/>
          <w:shd w:val="clear" w:color="auto" w:fill="auto"/>
        </w:tcPr>
        <w:p w14:paraId="4758667C" w14:textId="77777777" w:rsidR="001D0D45" w:rsidRPr="001D0D45" w:rsidRDefault="001D0D45" w:rsidP="001D0D45">
          <w:pPr>
            <w:pStyle w:val="Footer"/>
            <w:rPr>
              <w:sz w:val="16"/>
              <w:szCs w:val="16"/>
            </w:rPr>
          </w:pPr>
        </w:p>
      </w:tc>
      <w:tc>
        <w:tcPr>
          <w:tcW w:w="5847" w:type="dxa"/>
          <w:gridSpan w:val="12"/>
          <w:shd w:val="clear" w:color="auto" w:fill="auto"/>
          <w:vAlign w:val="center"/>
        </w:tcPr>
        <w:p w14:paraId="25608FC5" w14:textId="77777777" w:rsidR="001D0D45" w:rsidRPr="00E36990" w:rsidRDefault="001D0D45" w:rsidP="001D0D45">
          <w:pPr>
            <w:pStyle w:val="Footer"/>
            <w:jc w:val="center"/>
            <w:rPr>
              <w:color w:val="004E9A" w:themeColor="accent1"/>
              <w:sz w:val="16"/>
              <w:szCs w:val="16"/>
            </w:rPr>
          </w:pPr>
          <w:r w:rsidRPr="00E36990">
            <w:rPr>
              <w:color w:val="004E9A" w:themeColor="accent1"/>
              <w:sz w:val="16"/>
              <w:szCs w:val="16"/>
            </w:rPr>
            <w:t>308 Congress Street, 5th Floor</w:t>
          </w:r>
        </w:p>
        <w:p w14:paraId="0478418D" w14:textId="77777777" w:rsidR="001D0D45" w:rsidRPr="001D0D45" w:rsidRDefault="001D0D45" w:rsidP="001D0D45">
          <w:pPr>
            <w:jc w:val="center"/>
            <w:rPr>
              <w:sz w:val="16"/>
              <w:szCs w:val="16"/>
            </w:rPr>
          </w:pPr>
          <w:r w:rsidRPr="00E36990">
            <w:rPr>
              <w:color w:val="004E9A" w:themeColor="accent1"/>
              <w:sz w:val="16"/>
              <w:szCs w:val="16"/>
            </w:rPr>
            <w:t>Boston, Massachusetts 02210</w:t>
          </w:r>
        </w:p>
      </w:tc>
      <w:tc>
        <w:tcPr>
          <w:tcW w:w="490" w:type="dxa"/>
          <w:shd w:val="clear" w:color="auto" w:fill="auto"/>
        </w:tcPr>
        <w:p w14:paraId="14776E8E" w14:textId="77777777" w:rsidR="001D0D45" w:rsidRPr="001D0D45" w:rsidRDefault="001D0D45" w:rsidP="001D0D45">
          <w:pPr>
            <w:rPr>
              <w:sz w:val="16"/>
              <w:szCs w:val="16"/>
            </w:rPr>
          </w:pPr>
        </w:p>
      </w:tc>
      <w:tc>
        <w:tcPr>
          <w:tcW w:w="488" w:type="dxa"/>
          <w:shd w:val="clear" w:color="auto" w:fill="auto"/>
        </w:tcPr>
        <w:p w14:paraId="44D8F722" w14:textId="77777777" w:rsidR="001D0D45" w:rsidRPr="001D0D45" w:rsidRDefault="001D0D45" w:rsidP="001D0D45">
          <w:pPr>
            <w:rPr>
              <w:sz w:val="16"/>
              <w:szCs w:val="16"/>
            </w:rPr>
          </w:pPr>
        </w:p>
      </w:tc>
      <w:tc>
        <w:tcPr>
          <w:tcW w:w="5848" w:type="dxa"/>
          <w:gridSpan w:val="12"/>
          <w:shd w:val="clear" w:color="auto" w:fill="auto"/>
          <w:vAlign w:val="center"/>
        </w:tcPr>
        <w:p w14:paraId="528D9A02" w14:textId="77777777" w:rsidR="001D0D45" w:rsidRPr="00E36990" w:rsidRDefault="001D0D45" w:rsidP="001D0D45">
          <w:pPr>
            <w:pStyle w:val="Footer"/>
            <w:jc w:val="center"/>
            <w:rPr>
              <w:color w:val="004E9A" w:themeColor="accent1"/>
              <w:sz w:val="16"/>
              <w:szCs w:val="16"/>
            </w:rPr>
          </w:pPr>
          <w:r w:rsidRPr="00E36990">
            <w:rPr>
              <w:color w:val="004E9A" w:themeColor="accent1"/>
              <w:sz w:val="16"/>
              <w:szCs w:val="16"/>
            </w:rPr>
            <w:t>www.healthystartepic.org</w:t>
          </w:r>
        </w:p>
        <w:p w14:paraId="1D5A2395" w14:textId="77777777" w:rsidR="001D0D45" w:rsidRPr="001D0D45" w:rsidRDefault="001D0D45" w:rsidP="001D0D45">
          <w:pPr>
            <w:jc w:val="center"/>
            <w:rPr>
              <w:sz w:val="16"/>
              <w:szCs w:val="16"/>
            </w:rPr>
          </w:pPr>
          <w:r w:rsidRPr="00E36990">
            <w:rPr>
              <w:color w:val="004E9A" w:themeColor="accent1"/>
              <w:sz w:val="16"/>
              <w:szCs w:val="16"/>
            </w:rPr>
            <w:t>www.nichq.org</w:t>
          </w:r>
        </w:p>
      </w:tc>
      <w:tc>
        <w:tcPr>
          <w:tcW w:w="488" w:type="dxa"/>
          <w:shd w:val="clear" w:color="auto" w:fill="auto"/>
        </w:tcPr>
        <w:p w14:paraId="2613D157" w14:textId="77777777" w:rsidR="001D0D45" w:rsidRPr="001D0D45" w:rsidRDefault="001D0D45" w:rsidP="001D0D45">
          <w:pPr>
            <w:rPr>
              <w:sz w:val="16"/>
              <w:szCs w:val="16"/>
            </w:rPr>
          </w:pPr>
        </w:p>
      </w:tc>
      <w:tc>
        <w:tcPr>
          <w:tcW w:w="487" w:type="dxa"/>
          <w:shd w:val="clear" w:color="auto" w:fill="auto"/>
        </w:tcPr>
        <w:p w14:paraId="6152B1A6" w14:textId="77777777" w:rsidR="001D0D45" w:rsidRPr="001D0D45" w:rsidRDefault="001D0D45" w:rsidP="001D0D45">
          <w:pPr>
            <w:rPr>
              <w:sz w:val="16"/>
              <w:szCs w:val="16"/>
            </w:rPr>
          </w:pPr>
        </w:p>
      </w:tc>
      <w:tc>
        <w:tcPr>
          <w:tcW w:w="5849" w:type="dxa"/>
          <w:gridSpan w:val="12"/>
          <w:shd w:val="clear" w:color="auto" w:fill="auto"/>
          <w:vAlign w:val="center"/>
        </w:tcPr>
        <w:p w14:paraId="3C760C3D" w14:textId="77777777" w:rsidR="001D0D45" w:rsidRPr="00E36990" w:rsidRDefault="001D0D45" w:rsidP="001D0D45">
          <w:pPr>
            <w:pStyle w:val="Footer"/>
            <w:jc w:val="center"/>
            <w:rPr>
              <w:color w:val="004E9A" w:themeColor="accent1"/>
              <w:sz w:val="16"/>
              <w:szCs w:val="16"/>
            </w:rPr>
          </w:pPr>
          <w:r w:rsidRPr="00E36990">
            <w:rPr>
              <w:color w:val="004E9A" w:themeColor="accent1"/>
              <w:sz w:val="16"/>
              <w:szCs w:val="16"/>
            </w:rPr>
            <w:t>healthystart@nichq.org</w:t>
          </w:r>
        </w:p>
        <w:p w14:paraId="17C05F52" w14:textId="77777777" w:rsidR="001D0D45" w:rsidRPr="001D0D45" w:rsidRDefault="001D0D45" w:rsidP="001D0D45">
          <w:pPr>
            <w:jc w:val="center"/>
            <w:rPr>
              <w:sz w:val="16"/>
              <w:szCs w:val="16"/>
            </w:rPr>
          </w:pPr>
          <w:r w:rsidRPr="00E36990">
            <w:rPr>
              <w:color w:val="004E9A" w:themeColor="accent1"/>
              <w:sz w:val="16"/>
              <w:szCs w:val="16"/>
            </w:rPr>
            <w:t>info@nichq.org</w:t>
          </w:r>
        </w:p>
      </w:tc>
      <w:tc>
        <w:tcPr>
          <w:tcW w:w="488" w:type="dxa"/>
          <w:shd w:val="clear" w:color="auto" w:fill="auto"/>
        </w:tcPr>
        <w:p w14:paraId="4A159A7D" w14:textId="77777777" w:rsidR="001D0D45" w:rsidRPr="001D0D45" w:rsidRDefault="001D0D45" w:rsidP="001D0D45">
          <w:pPr>
            <w:rPr>
              <w:sz w:val="16"/>
              <w:szCs w:val="16"/>
            </w:rPr>
          </w:pPr>
        </w:p>
      </w:tc>
      <w:tc>
        <w:tcPr>
          <w:tcW w:w="282" w:type="dxa"/>
          <w:shd w:val="clear" w:color="auto" w:fill="auto"/>
        </w:tcPr>
        <w:p w14:paraId="39D4951D" w14:textId="77777777" w:rsidR="001D0D45" w:rsidRPr="001D0D45" w:rsidRDefault="001D0D45" w:rsidP="001D0D45">
          <w:pPr>
            <w:rPr>
              <w:sz w:val="16"/>
              <w:szCs w:val="16"/>
            </w:rPr>
          </w:pPr>
        </w:p>
      </w:tc>
      <w:tc>
        <w:tcPr>
          <w:tcW w:w="285" w:type="dxa"/>
          <w:shd w:val="clear" w:color="auto" w:fill="auto"/>
        </w:tcPr>
        <w:p w14:paraId="2B693C00" w14:textId="77777777" w:rsidR="001D0D45" w:rsidRPr="001D0D45" w:rsidRDefault="001D0D45" w:rsidP="001D0D45">
          <w:pPr>
            <w:rPr>
              <w:sz w:val="16"/>
              <w:szCs w:val="16"/>
            </w:rPr>
          </w:pPr>
        </w:p>
      </w:tc>
    </w:tr>
    <w:tr w:rsidR="001D0D45" w14:paraId="25C72D9A" w14:textId="77777777" w:rsidTr="00303BD2">
      <w:tc>
        <w:tcPr>
          <w:tcW w:w="281" w:type="dxa"/>
          <w:shd w:val="clear" w:color="auto" w:fill="auto"/>
        </w:tcPr>
        <w:p w14:paraId="5CE3D55C" w14:textId="77777777" w:rsidR="001D0D45" w:rsidRPr="001D0D45" w:rsidRDefault="001D0D45" w:rsidP="001D0D45">
          <w:pPr>
            <w:pStyle w:val="Footer"/>
            <w:rPr>
              <w:sz w:val="16"/>
              <w:szCs w:val="16"/>
            </w:rPr>
          </w:pPr>
        </w:p>
      </w:tc>
      <w:tc>
        <w:tcPr>
          <w:tcW w:w="276" w:type="dxa"/>
          <w:shd w:val="clear" w:color="auto" w:fill="auto"/>
        </w:tcPr>
        <w:p w14:paraId="2B7D1D4A" w14:textId="77777777" w:rsidR="001D0D45" w:rsidRPr="001D0D45" w:rsidRDefault="001D0D45" w:rsidP="001D0D45">
          <w:pPr>
            <w:pStyle w:val="Footer"/>
            <w:rPr>
              <w:sz w:val="16"/>
              <w:szCs w:val="16"/>
            </w:rPr>
          </w:pPr>
        </w:p>
      </w:tc>
      <w:tc>
        <w:tcPr>
          <w:tcW w:w="486" w:type="dxa"/>
          <w:shd w:val="clear" w:color="auto" w:fill="auto"/>
        </w:tcPr>
        <w:p w14:paraId="79D964D0" w14:textId="77777777" w:rsidR="001D0D45" w:rsidRPr="001D0D45" w:rsidRDefault="001D0D45" w:rsidP="001D0D45">
          <w:pPr>
            <w:pStyle w:val="Footer"/>
            <w:rPr>
              <w:sz w:val="16"/>
              <w:szCs w:val="16"/>
            </w:rPr>
          </w:pPr>
        </w:p>
      </w:tc>
      <w:tc>
        <w:tcPr>
          <w:tcW w:w="485" w:type="dxa"/>
          <w:shd w:val="clear" w:color="auto" w:fill="auto"/>
        </w:tcPr>
        <w:p w14:paraId="23FD83F6" w14:textId="77777777" w:rsidR="001D0D45" w:rsidRPr="001D0D45" w:rsidRDefault="001D0D45" w:rsidP="001D0D45">
          <w:pPr>
            <w:pStyle w:val="Footer"/>
            <w:rPr>
              <w:sz w:val="16"/>
              <w:szCs w:val="16"/>
            </w:rPr>
          </w:pPr>
        </w:p>
      </w:tc>
      <w:tc>
        <w:tcPr>
          <w:tcW w:w="487" w:type="dxa"/>
          <w:shd w:val="clear" w:color="auto" w:fill="auto"/>
        </w:tcPr>
        <w:p w14:paraId="4FBC4CB5" w14:textId="77777777" w:rsidR="001D0D45" w:rsidRPr="001D0D45" w:rsidRDefault="001D0D45" w:rsidP="001D0D45">
          <w:pPr>
            <w:pStyle w:val="Footer"/>
            <w:rPr>
              <w:sz w:val="16"/>
              <w:szCs w:val="16"/>
            </w:rPr>
          </w:pPr>
        </w:p>
      </w:tc>
      <w:tc>
        <w:tcPr>
          <w:tcW w:w="487" w:type="dxa"/>
          <w:shd w:val="clear" w:color="auto" w:fill="auto"/>
        </w:tcPr>
        <w:p w14:paraId="05D79B84" w14:textId="77777777" w:rsidR="001D0D45" w:rsidRPr="001D0D45" w:rsidRDefault="001D0D45" w:rsidP="001D0D45">
          <w:pPr>
            <w:pStyle w:val="Footer"/>
            <w:rPr>
              <w:sz w:val="16"/>
              <w:szCs w:val="16"/>
            </w:rPr>
          </w:pPr>
        </w:p>
      </w:tc>
      <w:tc>
        <w:tcPr>
          <w:tcW w:w="488" w:type="dxa"/>
          <w:shd w:val="clear" w:color="auto" w:fill="auto"/>
        </w:tcPr>
        <w:p w14:paraId="3B75CFAD" w14:textId="77777777" w:rsidR="001D0D45" w:rsidRPr="001D0D45" w:rsidRDefault="001D0D45" w:rsidP="001D0D45">
          <w:pPr>
            <w:pStyle w:val="Footer"/>
            <w:rPr>
              <w:sz w:val="16"/>
              <w:szCs w:val="16"/>
            </w:rPr>
          </w:pPr>
        </w:p>
      </w:tc>
      <w:tc>
        <w:tcPr>
          <w:tcW w:w="487" w:type="dxa"/>
          <w:shd w:val="clear" w:color="auto" w:fill="auto"/>
        </w:tcPr>
        <w:p w14:paraId="31ACE695" w14:textId="77777777" w:rsidR="001D0D45" w:rsidRPr="001D0D45" w:rsidRDefault="001D0D45" w:rsidP="001D0D45">
          <w:pPr>
            <w:pStyle w:val="Footer"/>
            <w:rPr>
              <w:sz w:val="16"/>
              <w:szCs w:val="16"/>
            </w:rPr>
          </w:pPr>
        </w:p>
      </w:tc>
      <w:tc>
        <w:tcPr>
          <w:tcW w:w="487" w:type="dxa"/>
          <w:shd w:val="clear" w:color="auto" w:fill="auto"/>
        </w:tcPr>
        <w:p w14:paraId="5116A796" w14:textId="77777777" w:rsidR="001D0D45" w:rsidRPr="001D0D45" w:rsidRDefault="001D0D45" w:rsidP="001D0D45">
          <w:pPr>
            <w:pStyle w:val="Footer"/>
            <w:rPr>
              <w:sz w:val="16"/>
              <w:szCs w:val="16"/>
            </w:rPr>
          </w:pPr>
        </w:p>
      </w:tc>
      <w:tc>
        <w:tcPr>
          <w:tcW w:w="488" w:type="dxa"/>
          <w:shd w:val="clear" w:color="auto" w:fill="auto"/>
        </w:tcPr>
        <w:p w14:paraId="6D280DF1" w14:textId="77777777" w:rsidR="001D0D45" w:rsidRPr="001D0D45" w:rsidRDefault="001D0D45" w:rsidP="001D0D45">
          <w:pPr>
            <w:pStyle w:val="Footer"/>
            <w:rPr>
              <w:sz w:val="16"/>
              <w:szCs w:val="16"/>
            </w:rPr>
          </w:pPr>
        </w:p>
      </w:tc>
      <w:tc>
        <w:tcPr>
          <w:tcW w:w="488" w:type="dxa"/>
          <w:shd w:val="clear" w:color="auto" w:fill="auto"/>
        </w:tcPr>
        <w:p w14:paraId="34ABB855" w14:textId="77777777" w:rsidR="001D0D45" w:rsidRPr="001D0D45" w:rsidRDefault="001D0D45" w:rsidP="001D0D45">
          <w:pPr>
            <w:rPr>
              <w:sz w:val="16"/>
              <w:szCs w:val="16"/>
            </w:rPr>
          </w:pPr>
        </w:p>
      </w:tc>
      <w:tc>
        <w:tcPr>
          <w:tcW w:w="488" w:type="dxa"/>
          <w:shd w:val="clear" w:color="auto" w:fill="auto"/>
        </w:tcPr>
        <w:p w14:paraId="3ACB705E" w14:textId="77777777" w:rsidR="001D0D45" w:rsidRPr="001D0D45" w:rsidRDefault="001D0D45" w:rsidP="001D0D45">
          <w:pPr>
            <w:rPr>
              <w:sz w:val="16"/>
              <w:szCs w:val="16"/>
            </w:rPr>
          </w:pPr>
        </w:p>
      </w:tc>
      <w:tc>
        <w:tcPr>
          <w:tcW w:w="487" w:type="dxa"/>
          <w:shd w:val="clear" w:color="auto" w:fill="auto"/>
        </w:tcPr>
        <w:p w14:paraId="29A297AC" w14:textId="77777777" w:rsidR="001D0D45" w:rsidRPr="001D0D45" w:rsidRDefault="001D0D45" w:rsidP="001D0D45">
          <w:pPr>
            <w:rPr>
              <w:sz w:val="16"/>
              <w:szCs w:val="16"/>
            </w:rPr>
          </w:pPr>
        </w:p>
      </w:tc>
      <w:tc>
        <w:tcPr>
          <w:tcW w:w="487" w:type="dxa"/>
          <w:shd w:val="clear" w:color="auto" w:fill="auto"/>
        </w:tcPr>
        <w:p w14:paraId="5DA16CF0" w14:textId="77777777" w:rsidR="001D0D45" w:rsidRPr="001D0D45" w:rsidRDefault="001D0D45" w:rsidP="001D0D45">
          <w:pPr>
            <w:rPr>
              <w:sz w:val="16"/>
              <w:szCs w:val="16"/>
            </w:rPr>
          </w:pPr>
        </w:p>
      </w:tc>
      <w:tc>
        <w:tcPr>
          <w:tcW w:w="488" w:type="dxa"/>
          <w:shd w:val="clear" w:color="auto" w:fill="auto"/>
        </w:tcPr>
        <w:p w14:paraId="14DD09A8" w14:textId="77777777" w:rsidR="001D0D45" w:rsidRPr="001D0D45" w:rsidRDefault="001D0D45" w:rsidP="001D0D45">
          <w:pPr>
            <w:rPr>
              <w:sz w:val="16"/>
              <w:szCs w:val="16"/>
            </w:rPr>
          </w:pPr>
        </w:p>
      </w:tc>
      <w:tc>
        <w:tcPr>
          <w:tcW w:w="490" w:type="dxa"/>
          <w:shd w:val="clear" w:color="auto" w:fill="auto"/>
        </w:tcPr>
        <w:p w14:paraId="7EC83D08" w14:textId="77777777" w:rsidR="001D0D45" w:rsidRPr="001D0D45" w:rsidRDefault="001D0D45" w:rsidP="001D0D45">
          <w:pPr>
            <w:rPr>
              <w:sz w:val="16"/>
              <w:szCs w:val="16"/>
            </w:rPr>
          </w:pPr>
        </w:p>
      </w:tc>
      <w:tc>
        <w:tcPr>
          <w:tcW w:w="488" w:type="dxa"/>
          <w:shd w:val="clear" w:color="auto" w:fill="auto"/>
        </w:tcPr>
        <w:p w14:paraId="62DA554A" w14:textId="77777777" w:rsidR="001D0D45" w:rsidRPr="001D0D45" w:rsidRDefault="001D0D45" w:rsidP="001D0D45">
          <w:pPr>
            <w:rPr>
              <w:sz w:val="16"/>
              <w:szCs w:val="16"/>
            </w:rPr>
          </w:pPr>
        </w:p>
      </w:tc>
      <w:tc>
        <w:tcPr>
          <w:tcW w:w="487" w:type="dxa"/>
          <w:shd w:val="clear" w:color="auto" w:fill="auto"/>
        </w:tcPr>
        <w:p w14:paraId="6D06DB9C" w14:textId="77777777" w:rsidR="001D0D45" w:rsidRPr="001D0D45" w:rsidRDefault="001D0D45" w:rsidP="001D0D45">
          <w:pPr>
            <w:rPr>
              <w:sz w:val="16"/>
              <w:szCs w:val="16"/>
            </w:rPr>
          </w:pPr>
        </w:p>
      </w:tc>
      <w:tc>
        <w:tcPr>
          <w:tcW w:w="487" w:type="dxa"/>
          <w:shd w:val="clear" w:color="auto" w:fill="auto"/>
        </w:tcPr>
        <w:p w14:paraId="3B23E6CF" w14:textId="77777777" w:rsidR="001D0D45" w:rsidRPr="001D0D45" w:rsidRDefault="001D0D45" w:rsidP="001D0D45">
          <w:pPr>
            <w:rPr>
              <w:sz w:val="16"/>
              <w:szCs w:val="16"/>
            </w:rPr>
          </w:pPr>
        </w:p>
      </w:tc>
      <w:tc>
        <w:tcPr>
          <w:tcW w:w="488" w:type="dxa"/>
          <w:shd w:val="clear" w:color="auto" w:fill="auto"/>
        </w:tcPr>
        <w:p w14:paraId="6B5A65D8" w14:textId="77777777" w:rsidR="001D0D45" w:rsidRPr="001D0D45" w:rsidRDefault="001D0D45" w:rsidP="001D0D45">
          <w:pPr>
            <w:rPr>
              <w:sz w:val="16"/>
              <w:szCs w:val="16"/>
            </w:rPr>
          </w:pPr>
        </w:p>
      </w:tc>
      <w:tc>
        <w:tcPr>
          <w:tcW w:w="487" w:type="dxa"/>
          <w:shd w:val="clear" w:color="auto" w:fill="auto"/>
        </w:tcPr>
        <w:p w14:paraId="0601F6B9" w14:textId="77777777" w:rsidR="001D0D45" w:rsidRPr="001D0D45" w:rsidRDefault="001D0D45" w:rsidP="001D0D45">
          <w:pPr>
            <w:rPr>
              <w:sz w:val="16"/>
              <w:szCs w:val="16"/>
            </w:rPr>
          </w:pPr>
        </w:p>
      </w:tc>
      <w:tc>
        <w:tcPr>
          <w:tcW w:w="488" w:type="dxa"/>
          <w:shd w:val="clear" w:color="auto" w:fill="auto"/>
        </w:tcPr>
        <w:p w14:paraId="1462D660" w14:textId="77777777" w:rsidR="001D0D45" w:rsidRPr="001D0D45" w:rsidRDefault="001D0D45" w:rsidP="001D0D45">
          <w:pPr>
            <w:rPr>
              <w:sz w:val="16"/>
              <w:szCs w:val="16"/>
            </w:rPr>
          </w:pPr>
        </w:p>
      </w:tc>
      <w:tc>
        <w:tcPr>
          <w:tcW w:w="487" w:type="dxa"/>
          <w:shd w:val="clear" w:color="auto" w:fill="auto"/>
        </w:tcPr>
        <w:p w14:paraId="2EC6D913" w14:textId="77777777" w:rsidR="001D0D45" w:rsidRPr="001D0D45" w:rsidRDefault="001D0D45" w:rsidP="001D0D45">
          <w:pPr>
            <w:rPr>
              <w:sz w:val="16"/>
              <w:szCs w:val="16"/>
            </w:rPr>
          </w:pPr>
        </w:p>
      </w:tc>
      <w:tc>
        <w:tcPr>
          <w:tcW w:w="487" w:type="dxa"/>
          <w:shd w:val="clear" w:color="auto" w:fill="auto"/>
        </w:tcPr>
        <w:p w14:paraId="1D826A39" w14:textId="77777777" w:rsidR="001D0D45" w:rsidRPr="001D0D45" w:rsidRDefault="001D0D45" w:rsidP="001D0D45">
          <w:pPr>
            <w:rPr>
              <w:sz w:val="16"/>
              <w:szCs w:val="16"/>
            </w:rPr>
          </w:pPr>
        </w:p>
      </w:tc>
      <w:tc>
        <w:tcPr>
          <w:tcW w:w="488" w:type="dxa"/>
          <w:shd w:val="clear" w:color="auto" w:fill="auto"/>
        </w:tcPr>
        <w:p w14:paraId="2F31C8A7" w14:textId="77777777" w:rsidR="001D0D45" w:rsidRPr="001D0D45" w:rsidRDefault="001D0D45" w:rsidP="001D0D45">
          <w:pPr>
            <w:rPr>
              <w:sz w:val="16"/>
              <w:szCs w:val="16"/>
            </w:rPr>
          </w:pPr>
        </w:p>
      </w:tc>
      <w:tc>
        <w:tcPr>
          <w:tcW w:w="487" w:type="dxa"/>
          <w:shd w:val="clear" w:color="auto" w:fill="auto"/>
        </w:tcPr>
        <w:p w14:paraId="23EB6E22" w14:textId="77777777" w:rsidR="001D0D45" w:rsidRPr="001D0D45" w:rsidRDefault="001D0D45" w:rsidP="001D0D45">
          <w:pPr>
            <w:rPr>
              <w:sz w:val="16"/>
              <w:szCs w:val="16"/>
            </w:rPr>
          </w:pPr>
        </w:p>
      </w:tc>
      <w:tc>
        <w:tcPr>
          <w:tcW w:w="488" w:type="dxa"/>
          <w:shd w:val="clear" w:color="auto" w:fill="auto"/>
        </w:tcPr>
        <w:p w14:paraId="19ECE26C" w14:textId="77777777" w:rsidR="001D0D45" w:rsidRPr="001D0D45" w:rsidRDefault="001D0D45" w:rsidP="001D0D45">
          <w:pPr>
            <w:rPr>
              <w:sz w:val="16"/>
              <w:szCs w:val="16"/>
            </w:rPr>
          </w:pPr>
        </w:p>
      </w:tc>
      <w:tc>
        <w:tcPr>
          <w:tcW w:w="487" w:type="dxa"/>
          <w:shd w:val="clear" w:color="auto" w:fill="auto"/>
        </w:tcPr>
        <w:p w14:paraId="2FB71B6F" w14:textId="77777777" w:rsidR="001D0D45" w:rsidRPr="001D0D45" w:rsidRDefault="001D0D45" w:rsidP="001D0D45">
          <w:pPr>
            <w:rPr>
              <w:sz w:val="16"/>
              <w:szCs w:val="16"/>
            </w:rPr>
          </w:pPr>
        </w:p>
      </w:tc>
      <w:tc>
        <w:tcPr>
          <w:tcW w:w="487" w:type="dxa"/>
          <w:shd w:val="clear" w:color="auto" w:fill="auto"/>
        </w:tcPr>
        <w:p w14:paraId="1EA42EC5" w14:textId="77777777" w:rsidR="001D0D45" w:rsidRPr="001D0D45" w:rsidRDefault="001D0D45" w:rsidP="001D0D45">
          <w:pPr>
            <w:rPr>
              <w:sz w:val="16"/>
              <w:szCs w:val="16"/>
            </w:rPr>
          </w:pPr>
        </w:p>
      </w:tc>
      <w:tc>
        <w:tcPr>
          <w:tcW w:w="488" w:type="dxa"/>
          <w:shd w:val="clear" w:color="auto" w:fill="auto"/>
        </w:tcPr>
        <w:p w14:paraId="1BA2ECF2" w14:textId="77777777" w:rsidR="001D0D45" w:rsidRPr="001D0D45" w:rsidRDefault="001D0D45" w:rsidP="001D0D45">
          <w:pPr>
            <w:rPr>
              <w:sz w:val="16"/>
              <w:szCs w:val="16"/>
            </w:rPr>
          </w:pPr>
        </w:p>
      </w:tc>
      <w:tc>
        <w:tcPr>
          <w:tcW w:w="487" w:type="dxa"/>
          <w:shd w:val="clear" w:color="auto" w:fill="auto"/>
        </w:tcPr>
        <w:p w14:paraId="5468CE4A" w14:textId="77777777" w:rsidR="001D0D45" w:rsidRPr="001D0D45" w:rsidRDefault="001D0D45" w:rsidP="001D0D45">
          <w:pPr>
            <w:rPr>
              <w:sz w:val="16"/>
              <w:szCs w:val="16"/>
            </w:rPr>
          </w:pPr>
        </w:p>
      </w:tc>
      <w:tc>
        <w:tcPr>
          <w:tcW w:w="488" w:type="dxa"/>
          <w:shd w:val="clear" w:color="auto" w:fill="auto"/>
        </w:tcPr>
        <w:p w14:paraId="53BEC692" w14:textId="77777777" w:rsidR="001D0D45" w:rsidRPr="001D0D45" w:rsidRDefault="001D0D45" w:rsidP="001D0D45">
          <w:pPr>
            <w:rPr>
              <w:sz w:val="16"/>
              <w:szCs w:val="16"/>
            </w:rPr>
          </w:pPr>
        </w:p>
      </w:tc>
      <w:tc>
        <w:tcPr>
          <w:tcW w:w="487" w:type="dxa"/>
          <w:shd w:val="clear" w:color="auto" w:fill="auto"/>
        </w:tcPr>
        <w:p w14:paraId="58D4B923" w14:textId="77777777" w:rsidR="001D0D45" w:rsidRPr="001D0D45" w:rsidRDefault="001D0D45" w:rsidP="001D0D45">
          <w:pPr>
            <w:rPr>
              <w:sz w:val="16"/>
              <w:szCs w:val="16"/>
            </w:rPr>
          </w:pPr>
        </w:p>
      </w:tc>
      <w:tc>
        <w:tcPr>
          <w:tcW w:w="487" w:type="dxa"/>
          <w:shd w:val="clear" w:color="auto" w:fill="auto"/>
        </w:tcPr>
        <w:p w14:paraId="73CF5558" w14:textId="77777777" w:rsidR="001D0D45" w:rsidRPr="001D0D45" w:rsidRDefault="001D0D45" w:rsidP="001D0D45">
          <w:pPr>
            <w:rPr>
              <w:sz w:val="16"/>
              <w:szCs w:val="16"/>
            </w:rPr>
          </w:pPr>
        </w:p>
      </w:tc>
      <w:tc>
        <w:tcPr>
          <w:tcW w:w="488" w:type="dxa"/>
          <w:shd w:val="clear" w:color="auto" w:fill="auto"/>
        </w:tcPr>
        <w:p w14:paraId="740A04CE" w14:textId="77777777" w:rsidR="001D0D45" w:rsidRPr="001D0D45" w:rsidRDefault="001D0D45" w:rsidP="001D0D45">
          <w:pPr>
            <w:rPr>
              <w:sz w:val="16"/>
              <w:szCs w:val="16"/>
            </w:rPr>
          </w:pPr>
        </w:p>
      </w:tc>
      <w:tc>
        <w:tcPr>
          <w:tcW w:w="487" w:type="dxa"/>
          <w:shd w:val="clear" w:color="auto" w:fill="auto"/>
        </w:tcPr>
        <w:p w14:paraId="3F674C25" w14:textId="77777777" w:rsidR="001D0D45" w:rsidRPr="001D0D45" w:rsidRDefault="001D0D45" w:rsidP="001D0D45">
          <w:pPr>
            <w:rPr>
              <w:sz w:val="16"/>
              <w:szCs w:val="16"/>
            </w:rPr>
          </w:pPr>
        </w:p>
      </w:tc>
      <w:tc>
        <w:tcPr>
          <w:tcW w:w="488" w:type="dxa"/>
          <w:shd w:val="clear" w:color="auto" w:fill="auto"/>
        </w:tcPr>
        <w:p w14:paraId="78E10446" w14:textId="77777777" w:rsidR="001D0D45" w:rsidRPr="001D0D45" w:rsidRDefault="001D0D45" w:rsidP="001D0D45">
          <w:pPr>
            <w:rPr>
              <w:sz w:val="16"/>
              <w:szCs w:val="16"/>
            </w:rPr>
          </w:pPr>
        </w:p>
      </w:tc>
      <w:tc>
        <w:tcPr>
          <w:tcW w:w="487" w:type="dxa"/>
          <w:shd w:val="clear" w:color="auto" w:fill="auto"/>
        </w:tcPr>
        <w:p w14:paraId="6B6DF3A7" w14:textId="77777777" w:rsidR="001D0D45" w:rsidRPr="001D0D45" w:rsidRDefault="001D0D45" w:rsidP="001D0D45">
          <w:pPr>
            <w:rPr>
              <w:sz w:val="16"/>
              <w:szCs w:val="16"/>
            </w:rPr>
          </w:pPr>
        </w:p>
      </w:tc>
      <w:tc>
        <w:tcPr>
          <w:tcW w:w="487" w:type="dxa"/>
          <w:shd w:val="clear" w:color="auto" w:fill="auto"/>
        </w:tcPr>
        <w:p w14:paraId="7429422E" w14:textId="77777777" w:rsidR="001D0D45" w:rsidRPr="001D0D45" w:rsidRDefault="001D0D45" w:rsidP="001D0D45">
          <w:pPr>
            <w:rPr>
              <w:sz w:val="16"/>
              <w:szCs w:val="16"/>
            </w:rPr>
          </w:pPr>
        </w:p>
      </w:tc>
      <w:tc>
        <w:tcPr>
          <w:tcW w:w="488" w:type="dxa"/>
          <w:shd w:val="clear" w:color="auto" w:fill="auto"/>
        </w:tcPr>
        <w:p w14:paraId="6DDCC9EE" w14:textId="77777777" w:rsidR="001D0D45" w:rsidRPr="001D0D45" w:rsidRDefault="001D0D45" w:rsidP="001D0D45">
          <w:pPr>
            <w:rPr>
              <w:sz w:val="16"/>
              <w:szCs w:val="16"/>
            </w:rPr>
          </w:pPr>
        </w:p>
      </w:tc>
      <w:tc>
        <w:tcPr>
          <w:tcW w:w="487" w:type="dxa"/>
          <w:shd w:val="clear" w:color="auto" w:fill="auto"/>
        </w:tcPr>
        <w:p w14:paraId="4A3BACF7" w14:textId="77777777" w:rsidR="001D0D45" w:rsidRPr="001D0D45" w:rsidRDefault="001D0D45" w:rsidP="001D0D45">
          <w:pPr>
            <w:rPr>
              <w:sz w:val="16"/>
              <w:szCs w:val="16"/>
            </w:rPr>
          </w:pPr>
        </w:p>
      </w:tc>
      <w:tc>
        <w:tcPr>
          <w:tcW w:w="488" w:type="dxa"/>
          <w:shd w:val="clear" w:color="auto" w:fill="auto"/>
        </w:tcPr>
        <w:p w14:paraId="6E676328" w14:textId="77777777" w:rsidR="001D0D45" w:rsidRPr="001D0D45" w:rsidRDefault="001D0D45" w:rsidP="001D0D45">
          <w:pPr>
            <w:rPr>
              <w:sz w:val="16"/>
              <w:szCs w:val="16"/>
            </w:rPr>
          </w:pPr>
        </w:p>
      </w:tc>
      <w:tc>
        <w:tcPr>
          <w:tcW w:w="487" w:type="dxa"/>
          <w:shd w:val="clear" w:color="auto" w:fill="auto"/>
        </w:tcPr>
        <w:p w14:paraId="0F53F729" w14:textId="77777777" w:rsidR="001D0D45" w:rsidRPr="001D0D45" w:rsidRDefault="001D0D45" w:rsidP="001D0D45">
          <w:pPr>
            <w:rPr>
              <w:sz w:val="16"/>
              <w:szCs w:val="16"/>
            </w:rPr>
          </w:pPr>
        </w:p>
      </w:tc>
      <w:tc>
        <w:tcPr>
          <w:tcW w:w="488" w:type="dxa"/>
          <w:shd w:val="clear" w:color="auto" w:fill="auto"/>
        </w:tcPr>
        <w:p w14:paraId="233D9CAA" w14:textId="77777777" w:rsidR="001D0D45" w:rsidRPr="001D0D45" w:rsidRDefault="001D0D45" w:rsidP="001D0D45">
          <w:pPr>
            <w:rPr>
              <w:sz w:val="16"/>
              <w:szCs w:val="16"/>
            </w:rPr>
          </w:pPr>
        </w:p>
      </w:tc>
      <w:tc>
        <w:tcPr>
          <w:tcW w:w="282" w:type="dxa"/>
          <w:shd w:val="clear" w:color="auto" w:fill="auto"/>
        </w:tcPr>
        <w:p w14:paraId="0DAFE527" w14:textId="77777777" w:rsidR="001D0D45" w:rsidRPr="001D0D45" w:rsidRDefault="001D0D45" w:rsidP="001D0D45">
          <w:pPr>
            <w:rPr>
              <w:sz w:val="16"/>
              <w:szCs w:val="16"/>
            </w:rPr>
          </w:pPr>
        </w:p>
      </w:tc>
      <w:tc>
        <w:tcPr>
          <w:tcW w:w="285" w:type="dxa"/>
          <w:shd w:val="clear" w:color="auto" w:fill="auto"/>
        </w:tcPr>
        <w:p w14:paraId="2FF6AFE8" w14:textId="77777777" w:rsidR="001D0D45" w:rsidRPr="001D0D45" w:rsidRDefault="001D0D45" w:rsidP="001D0D45">
          <w:pPr>
            <w:rPr>
              <w:sz w:val="16"/>
              <w:szCs w:val="16"/>
            </w:rPr>
          </w:pPr>
        </w:p>
      </w:tc>
    </w:tr>
    <w:tr w:rsidR="001D0D45" w14:paraId="10B1905B" w14:textId="77777777" w:rsidTr="00303BD2">
      <w:tc>
        <w:tcPr>
          <w:tcW w:w="21595" w:type="dxa"/>
          <w:gridSpan w:val="46"/>
          <w:shd w:val="clear" w:color="auto" w:fill="auto"/>
        </w:tcPr>
        <w:p w14:paraId="652D2A03" w14:textId="0156D256" w:rsidR="001D0D45" w:rsidRPr="001D0D45" w:rsidRDefault="001D0D45" w:rsidP="001D0D45">
          <w:pPr>
            <w:jc w:val="right"/>
            <w:rPr>
              <w:sz w:val="16"/>
              <w:szCs w:val="16"/>
            </w:rPr>
          </w:pPr>
          <w:r w:rsidRPr="00E36990">
            <w:rPr>
              <w:color w:val="004E9A" w:themeColor="accent1"/>
              <w:sz w:val="16"/>
              <w:szCs w:val="16"/>
            </w:rPr>
            <w:t xml:space="preserve">Page </w:t>
          </w:r>
          <w:r w:rsidRPr="00E36990">
            <w:rPr>
              <w:color w:val="004E9A" w:themeColor="accent1"/>
              <w:sz w:val="16"/>
              <w:szCs w:val="16"/>
            </w:rPr>
            <w:fldChar w:fldCharType="begin"/>
          </w:r>
          <w:r w:rsidRPr="00E36990">
            <w:rPr>
              <w:color w:val="004E9A" w:themeColor="accent1"/>
              <w:sz w:val="16"/>
              <w:szCs w:val="16"/>
            </w:rPr>
            <w:instrText xml:space="preserve"> PAGE </w:instrText>
          </w:r>
          <w:r w:rsidRPr="00E36990">
            <w:rPr>
              <w:color w:val="004E9A" w:themeColor="accent1"/>
              <w:sz w:val="16"/>
              <w:szCs w:val="16"/>
            </w:rPr>
            <w:fldChar w:fldCharType="separate"/>
          </w:r>
          <w:r>
            <w:rPr>
              <w:color w:val="004E9A" w:themeColor="accent1"/>
              <w:sz w:val="16"/>
              <w:szCs w:val="16"/>
            </w:rPr>
            <w:t>2</w:t>
          </w:r>
          <w:r w:rsidRPr="00E36990">
            <w:rPr>
              <w:color w:val="004E9A" w:themeColor="accent1"/>
              <w:sz w:val="16"/>
              <w:szCs w:val="16"/>
            </w:rPr>
            <w:fldChar w:fldCharType="end"/>
          </w:r>
          <w:r w:rsidRPr="00E36990">
            <w:rPr>
              <w:color w:val="004E9A" w:themeColor="accent1"/>
              <w:sz w:val="16"/>
              <w:szCs w:val="16"/>
            </w:rPr>
            <w:t xml:space="preserve"> of </w:t>
          </w:r>
          <w:r w:rsidRPr="00E36990">
            <w:rPr>
              <w:color w:val="004E9A" w:themeColor="accent1"/>
              <w:sz w:val="16"/>
              <w:szCs w:val="16"/>
            </w:rPr>
            <w:fldChar w:fldCharType="begin"/>
          </w:r>
          <w:r w:rsidRPr="00E36990">
            <w:rPr>
              <w:color w:val="004E9A" w:themeColor="accent1"/>
              <w:sz w:val="16"/>
              <w:szCs w:val="16"/>
            </w:rPr>
            <w:instrText xml:space="preserve"> NUMPAGES </w:instrText>
          </w:r>
          <w:r w:rsidRPr="00E36990">
            <w:rPr>
              <w:color w:val="004E9A" w:themeColor="accent1"/>
              <w:sz w:val="16"/>
              <w:szCs w:val="16"/>
            </w:rPr>
            <w:fldChar w:fldCharType="separate"/>
          </w:r>
          <w:r>
            <w:rPr>
              <w:color w:val="004E9A" w:themeColor="accent1"/>
              <w:sz w:val="16"/>
              <w:szCs w:val="16"/>
            </w:rPr>
            <w:t>2</w:t>
          </w:r>
          <w:r w:rsidRPr="00E36990">
            <w:rPr>
              <w:color w:val="004E9A" w:themeColor="accent1"/>
              <w:sz w:val="16"/>
              <w:szCs w:val="16"/>
            </w:rPr>
            <w:fldChar w:fldCharType="end"/>
          </w:r>
        </w:p>
      </w:tc>
    </w:tr>
  </w:tbl>
  <w:p w14:paraId="3056AE43" w14:textId="77777777" w:rsidR="00CE4AFF" w:rsidRPr="000F2B60" w:rsidRDefault="00CE4AFF" w:rsidP="000F2B6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5260" w14:textId="01F0645F" w:rsidR="00DA2528" w:rsidRPr="00F024C8" w:rsidRDefault="001D0D45" w:rsidP="00995039">
    <w:pPr>
      <w:pStyle w:val="Footer"/>
      <w:spacing w:before="160" w:after="160"/>
      <w:rPr>
        <w:i/>
        <w:iCs/>
        <w:color w:val="A6A6A6" w:themeColor="background1" w:themeShade="A6"/>
        <w:sz w:val="16"/>
        <w:szCs w:val="16"/>
      </w:rPr>
    </w:pPr>
    <w:r w:rsidRPr="00F024C8">
      <w:rPr>
        <w:i/>
        <w:iCs/>
        <w:color w:val="A6A6A6" w:themeColor="background1" w:themeShade="A6"/>
        <w:sz w:val="16"/>
        <w:szCs w:val="16"/>
      </w:rPr>
      <w:t>Resource adapted from www.weallcount.com</w:t>
    </w:r>
  </w:p>
  <w:tbl>
    <w:tblPr>
      <w:tblStyle w:val="TableGrid"/>
      <w:tblW w:w="21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81"/>
      <w:gridCol w:w="276"/>
      <w:gridCol w:w="486"/>
      <w:gridCol w:w="485"/>
      <w:gridCol w:w="487"/>
      <w:gridCol w:w="487"/>
      <w:gridCol w:w="488"/>
      <w:gridCol w:w="487"/>
      <w:gridCol w:w="487"/>
      <w:gridCol w:w="488"/>
      <w:gridCol w:w="488"/>
      <w:gridCol w:w="488"/>
      <w:gridCol w:w="487"/>
      <w:gridCol w:w="487"/>
      <w:gridCol w:w="488"/>
      <w:gridCol w:w="490"/>
      <w:gridCol w:w="488"/>
      <w:gridCol w:w="487"/>
      <w:gridCol w:w="487"/>
      <w:gridCol w:w="488"/>
      <w:gridCol w:w="487"/>
      <w:gridCol w:w="488"/>
      <w:gridCol w:w="487"/>
      <w:gridCol w:w="487"/>
      <w:gridCol w:w="488"/>
      <w:gridCol w:w="487"/>
      <w:gridCol w:w="488"/>
      <w:gridCol w:w="487"/>
      <w:gridCol w:w="487"/>
      <w:gridCol w:w="488"/>
      <w:gridCol w:w="487"/>
      <w:gridCol w:w="488"/>
      <w:gridCol w:w="487"/>
      <w:gridCol w:w="487"/>
      <w:gridCol w:w="488"/>
      <w:gridCol w:w="487"/>
      <w:gridCol w:w="488"/>
      <w:gridCol w:w="487"/>
      <w:gridCol w:w="487"/>
      <w:gridCol w:w="488"/>
      <w:gridCol w:w="487"/>
      <w:gridCol w:w="488"/>
      <w:gridCol w:w="487"/>
      <w:gridCol w:w="488"/>
      <w:gridCol w:w="282"/>
      <w:gridCol w:w="285"/>
    </w:tblGrid>
    <w:tr w:rsidR="00F024C8" w14:paraId="0F5A4B96" w14:textId="77777777" w:rsidTr="001D0D45">
      <w:tc>
        <w:tcPr>
          <w:tcW w:w="281" w:type="dxa"/>
        </w:tcPr>
        <w:p w14:paraId="20CFEE37" w14:textId="77777777" w:rsidR="00D452C3" w:rsidRPr="00D452C3" w:rsidRDefault="00D452C3" w:rsidP="00D452C3">
          <w:pPr>
            <w:pStyle w:val="Footer"/>
            <w:rPr>
              <w:sz w:val="8"/>
              <w:szCs w:val="8"/>
            </w:rPr>
          </w:pPr>
        </w:p>
      </w:tc>
      <w:tc>
        <w:tcPr>
          <w:tcW w:w="276" w:type="dxa"/>
        </w:tcPr>
        <w:p w14:paraId="63F27671" w14:textId="77777777" w:rsidR="00D452C3" w:rsidRPr="00D452C3" w:rsidRDefault="00D452C3" w:rsidP="00D452C3">
          <w:pPr>
            <w:pStyle w:val="Footer"/>
            <w:rPr>
              <w:sz w:val="8"/>
              <w:szCs w:val="8"/>
            </w:rPr>
          </w:pPr>
        </w:p>
      </w:tc>
      <w:tc>
        <w:tcPr>
          <w:tcW w:w="486" w:type="dxa"/>
          <w:shd w:val="clear" w:color="auto" w:fill="004E9A" w:themeFill="accent1"/>
        </w:tcPr>
        <w:p w14:paraId="67B6AB4F" w14:textId="77777777" w:rsidR="00D452C3" w:rsidRPr="00D452C3" w:rsidRDefault="00D452C3" w:rsidP="00D452C3">
          <w:pPr>
            <w:pStyle w:val="Footer"/>
            <w:rPr>
              <w:sz w:val="8"/>
              <w:szCs w:val="8"/>
            </w:rPr>
          </w:pPr>
        </w:p>
      </w:tc>
      <w:tc>
        <w:tcPr>
          <w:tcW w:w="485" w:type="dxa"/>
          <w:shd w:val="clear" w:color="auto" w:fill="004E9A" w:themeFill="accent1"/>
        </w:tcPr>
        <w:p w14:paraId="65D6E2DE" w14:textId="77777777" w:rsidR="00D452C3" w:rsidRPr="00D452C3" w:rsidRDefault="00D452C3" w:rsidP="00D452C3">
          <w:pPr>
            <w:pStyle w:val="Footer"/>
            <w:rPr>
              <w:sz w:val="8"/>
              <w:szCs w:val="8"/>
            </w:rPr>
          </w:pPr>
        </w:p>
      </w:tc>
      <w:tc>
        <w:tcPr>
          <w:tcW w:w="487" w:type="dxa"/>
          <w:shd w:val="clear" w:color="auto" w:fill="004E9A" w:themeFill="accent1"/>
        </w:tcPr>
        <w:p w14:paraId="7FCA516F" w14:textId="77777777" w:rsidR="00D452C3" w:rsidRPr="00D452C3" w:rsidRDefault="00D452C3" w:rsidP="00D452C3">
          <w:pPr>
            <w:pStyle w:val="Footer"/>
            <w:rPr>
              <w:sz w:val="8"/>
              <w:szCs w:val="8"/>
            </w:rPr>
          </w:pPr>
        </w:p>
      </w:tc>
      <w:tc>
        <w:tcPr>
          <w:tcW w:w="487" w:type="dxa"/>
          <w:shd w:val="clear" w:color="auto" w:fill="004E9A" w:themeFill="accent1"/>
        </w:tcPr>
        <w:p w14:paraId="0FA31A05" w14:textId="77777777" w:rsidR="00D452C3" w:rsidRPr="00D452C3" w:rsidRDefault="00D452C3" w:rsidP="00D452C3">
          <w:pPr>
            <w:pStyle w:val="Footer"/>
            <w:rPr>
              <w:sz w:val="8"/>
              <w:szCs w:val="8"/>
            </w:rPr>
          </w:pPr>
        </w:p>
      </w:tc>
      <w:tc>
        <w:tcPr>
          <w:tcW w:w="488" w:type="dxa"/>
          <w:shd w:val="clear" w:color="auto" w:fill="004E9A" w:themeFill="accent1"/>
        </w:tcPr>
        <w:p w14:paraId="7F29EDAE" w14:textId="77777777" w:rsidR="00D452C3" w:rsidRPr="00D452C3" w:rsidRDefault="00D452C3" w:rsidP="00D452C3">
          <w:pPr>
            <w:pStyle w:val="Footer"/>
            <w:rPr>
              <w:sz w:val="8"/>
              <w:szCs w:val="8"/>
            </w:rPr>
          </w:pPr>
        </w:p>
      </w:tc>
      <w:tc>
        <w:tcPr>
          <w:tcW w:w="487" w:type="dxa"/>
          <w:shd w:val="clear" w:color="auto" w:fill="004E9A" w:themeFill="accent1"/>
        </w:tcPr>
        <w:p w14:paraId="06903170" w14:textId="77777777" w:rsidR="00D452C3" w:rsidRPr="00D452C3" w:rsidRDefault="00D452C3" w:rsidP="00D452C3">
          <w:pPr>
            <w:pStyle w:val="Footer"/>
            <w:rPr>
              <w:sz w:val="8"/>
              <w:szCs w:val="8"/>
            </w:rPr>
          </w:pPr>
        </w:p>
      </w:tc>
      <w:tc>
        <w:tcPr>
          <w:tcW w:w="487" w:type="dxa"/>
          <w:shd w:val="clear" w:color="auto" w:fill="004E9A" w:themeFill="accent1"/>
        </w:tcPr>
        <w:p w14:paraId="64C547AA" w14:textId="77777777" w:rsidR="00D452C3" w:rsidRPr="00D452C3" w:rsidRDefault="00D452C3" w:rsidP="00D452C3">
          <w:pPr>
            <w:pStyle w:val="Footer"/>
            <w:rPr>
              <w:sz w:val="8"/>
              <w:szCs w:val="8"/>
            </w:rPr>
          </w:pPr>
        </w:p>
      </w:tc>
      <w:tc>
        <w:tcPr>
          <w:tcW w:w="488" w:type="dxa"/>
          <w:shd w:val="clear" w:color="auto" w:fill="004E9A" w:themeFill="accent1"/>
        </w:tcPr>
        <w:p w14:paraId="7F5B2483" w14:textId="77777777" w:rsidR="00D452C3" w:rsidRPr="00D452C3" w:rsidRDefault="00D452C3" w:rsidP="00D452C3">
          <w:pPr>
            <w:pStyle w:val="Footer"/>
            <w:rPr>
              <w:sz w:val="8"/>
              <w:szCs w:val="8"/>
            </w:rPr>
          </w:pPr>
        </w:p>
      </w:tc>
      <w:tc>
        <w:tcPr>
          <w:tcW w:w="488" w:type="dxa"/>
          <w:shd w:val="clear" w:color="auto" w:fill="004E9A" w:themeFill="accent1"/>
        </w:tcPr>
        <w:p w14:paraId="6694BB09" w14:textId="77777777" w:rsidR="00D452C3" w:rsidRPr="00D452C3" w:rsidRDefault="00D452C3" w:rsidP="00D452C3">
          <w:pPr>
            <w:rPr>
              <w:sz w:val="8"/>
              <w:szCs w:val="8"/>
            </w:rPr>
          </w:pPr>
        </w:p>
      </w:tc>
      <w:tc>
        <w:tcPr>
          <w:tcW w:w="488" w:type="dxa"/>
          <w:shd w:val="clear" w:color="auto" w:fill="004E9A" w:themeFill="accent1"/>
        </w:tcPr>
        <w:p w14:paraId="72D83570" w14:textId="77777777" w:rsidR="00D452C3" w:rsidRPr="00D452C3" w:rsidRDefault="00D452C3" w:rsidP="00D452C3">
          <w:pPr>
            <w:rPr>
              <w:sz w:val="8"/>
              <w:szCs w:val="8"/>
            </w:rPr>
          </w:pPr>
        </w:p>
      </w:tc>
      <w:tc>
        <w:tcPr>
          <w:tcW w:w="487" w:type="dxa"/>
          <w:shd w:val="clear" w:color="auto" w:fill="004E9A" w:themeFill="accent1"/>
        </w:tcPr>
        <w:p w14:paraId="6B86FC7A" w14:textId="77777777" w:rsidR="00D452C3" w:rsidRPr="00D452C3" w:rsidRDefault="00D452C3" w:rsidP="00D452C3">
          <w:pPr>
            <w:rPr>
              <w:sz w:val="8"/>
              <w:szCs w:val="8"/>
            </w:rPr>
          </w:pPr>
        </w:p>
      </w:tc>
      <w:tc>
        <w:tcPr>
          <w:tcW w:w="487" w:type="dxa"/>
          <w:shd w:val="clear" w:color="auto" w:fill="004E9A" w:themeFill="accent1"/>
        </w:tcPr>
        <w:p w14:paraId="3490B8A6" w14:textId="77777777" w:rsidR="00D452C3" w:rsidRPr="00D452C3" w:rsidRDefault="00D452C3" w:rsidP="00D452C3">
          <w:pPr>
            <w:rPr>
              <w:sz w:val="8"/>
              <w:szCs w:val="8"/>
            </w:rPr>
          </w:pPr>
        </w:p>
      </w:tc>
      <w:tc>
        <w:tcPr>
          <w:tcW w:w="488" w:type="dxa"/>
          <w:shd w:val="clear" w:color="auto" w:fill="004E9A" w:themeFill="accent1"/>
        </w:tcPr>
        <w:p w14:paraId="2F089A89" w14:textId="77777777" w:rsidR="00D452C3" w:rsidRPr="00D452C3" w:rsidRDefault="00D452C3" w:rsidP="00D452C3">
          <w:pPr>
            <w:rPr>
              <w:sz w:val="8"/>
              <w:szCs w:val="8"/>
            </w:rPr>
          </w:pPr>
        </w:p>
      </w:tc>
      <w:tc>
        <w:tcPr>
          <w:tcW w:w="490" w:type="dxa"/>
          <w:shd w:val="clear" w:color="auto" w:fill="004E9A" w:themeFill="accent1"/>
        </w:tcPr>
        <w:p w14:paraId="781D58A0" w14:textId="77777777" w:rsidR="00D452C3" w:rsidRPr="00D452C3" w:rsidRDefault="00D452C3" w:rsidP="00D452C3">
          <w:pPr>
            <w:rPr>
              <w:sz w:val="8"/>
              <w:szCs w:val="8"/>
            </w:rPr>
          </w:pPr>
        </w:p>
      </w:tc>
      <w:tc>
        <w:tcPr>
          <w:tcW w:w="488" w:type="dxa"/>
          <w:shd w:val="clear" w:color="auto" w:fill="9ECF7C" w:themeFill="accent2"/>
        </w:tcPr>
        <w:p w14:paraId="18DDF0AE" w14:textId="77777777" w:rsidR="00D452C3" w:rsidRPr="00D452C3" w:rsidRDefault="00D452C3" w:rsidP="00D452C3">
          <w:pPr>
            <w:rPr>
              <w:sz w:val="8"/>
              <w:szCs w:val="8"/>
            </w:rPr>
          </w:pPr>
        </w:p>
      </w:tc>
      <w:tc>
        <w:tcPr>
          <w:tcW w:w="487" w:type="dxa"/>
          <w:shd w:val="clear" w:color="auto" w:fill="9ECF7C" w:themeFill="accent2"/>
        </w:tcPr>
        <w:p w14:paraId="1567151C" w14:textId="77777777" w:rsidR="00D452C3" w:rsidRPr="00D452C3" w:rsidRDefault="00D452C3" w:rsidP="00D452C3">
          <w:pPr>
            <w:rPr>
              <w:sz w:val="8"/>
              <w:szCs w:val="8"/>
            </w:rPr>
          </w:pPr>
        </w:p>
      </w:tc>
      <w:tc>
        <w:tcPr>
          <w:tcW w:w="487" w:type="dxa"/>
          <w:shd w:val="clear" w:color="auto" w:fill="9ECF7C" w:themeFill="accent2"/>
        </w:tcPr>
        <w:p w14:paraId="2EA19B1B" w14:textId="77777777" w:rsidR="00D452C3" w:rsidRPr="00D452C3" w:rsidRDefault="00D452C3" w:rsidP="00D452C3">
          <w:pPr>
            <w:rPr>
              <w:sz w:val="8"/>
              <w:szCs w:val="8"/>
            </w:rPr>
          </w:pPr>
        </w:p>
      </w:tc>
      <w:tc>
        <w:tcPr>
          <w:tcW w:w="488" w:type="dxa"/>
          <w:shd w:val="clear" w:color="auto" w:fill="9ECF7C" w:themeFill="accent2"/>
        </w:tcPr>
        <w:p w14:paraId="08C81CAD" w14:textId="77777777" w:rsidR="00D452C3" w:rsidRPr="00D452C3" w:rsidRDefault="00D452C3" w:rsidP="00D452C3">
          <w:pPr>
            <w:rPr>
              <w:sz w:val="8"/>
              <w:szCs w:val="8"/>
            </w:rPr>
          </w:pPr>
        </w:p>
      </w:tc>
      <w:tc>
        <w:tcPr>
          <w:tcW w:w="487" w:type="dxa"/>
          <w:shd w:val="clear" w:color="auto" w:fill="9ECF7C" w:themeFill="accent2"/>
        </w:tcPr>
        <w:p w14:paraId="0000BF5D" w14:textId="77777777" w:rsidR="00D452C3" w:rsidRPr="00D452C3" w:rsidRDefault="00D452C3" w:rsidP="00D452C3">
          <w:pPr>
            <w:rPr>
              <w:sz w:val="8"/>
              <w:szCs w:val="8"/>
            </w:rPr>
          </w:pPr>
        </w:p>
      </w:tc>
      <w:tc>
        <w:tcPr>
          <w:tcW w:w="488" w:type="dxa"/>
          <w:shd w:val="clear" w:color="auto" w:fill="9ECF7C" w:themeFill="accent2"/>
        </w:tcPr>
        <w:p w14:paraId="37BA1433" w14:textId="77777777" w:rsidR="00D452C3" w:rsidRPr="00D452C3" w:rsidRDefault="00D452C3" w:rsidP="00D452C3">
          <w:pPr>
            <w:rPr>
              <w:sz w:val="8"/>
              <w:szCs w:val="8"/>
            </w:rPr>
          </w:pPr>
        </w:p>
      </w:tc>
      <w:tc>
        <w:tcPr>
          <w:tcW w:w="487" w:type="dxa"/>
          <w:shd w:val="clear" w:color="auto" w:fill="9ECF7C" w:themeFill="accent2"/>
        </w:tcPr>
        <w:p w14:paraId="78A5B1F5" w14:textId="77777777" w:rsidR="00D452C3" w:rsidRPr="00D452C3" w:rsidRDefault="00D452C3" w:rsidP="00D452C3">
          <w:pPr>
            <w:rPr>
              <w:sz w:val="8"/>
              <w:szCs w:val="8"/>
            </w:rPr>
          </w:pPr>
        </w:p>
      </w:tc>
      <w:tc>
        <w:tcPr>
          <w:tcW w:w="487" w:type="dxa"/>
          <w:shd w:val="clear" w:color="auto" w:fill="9ECF7C" w:themeFill="accent2"/>
        </w:tcPr>
        <w:p w14:paraId="07A8EBEF" w14:textId="77777777" w:rsidR="00D452C3" w:rsidRPr="00D452C3" w:rsidRDefault="00D452C3" w:rsidP="00D452C3">
          <w:pPr>
            <w:rPr>
              <w:sz w:val="8"/>
              <w:szCs w:val="8"/>
            </w:rPr>
          </w:pPr>
        </w:p>
      </w:tc>
      <w:tc>
        <w:tcPr>
          <w:tcW w:w="488" w:type="dxa"/>
          <w:shd w:val="clear" w:color="auto" w:fill="9ECF7C" w:themeFill="accent2"/>
        </w:tcPr>
        <w:p w14:paraId="766FE0E6" w14:textId="77777777" w:rsidR="00D452C3" w:rsidRPr="00D452C3" w:rsidRDefault="00D452C3" w:rsidP="00D452C3">
          <w:pPr>
            <w:rPr>
              <w:sz w:val="8"/>
              <w:szCs w:val="8"/>
            </w:rPr>
          </w:pPr>
        </w:p>
      </w:tc>
      <w:tc>
        <w:tcPr>
          <w:tcW w:w="487" w:type="dxa"/>
          <w:shd w:val="clear" w:color="auto" w:fill="9ECF7C" w:themeFill="accent2"/>
        </w:tcPr>
        <w:p w14:paraId="3D13D6C9" w14:textId="77777777" w:rsidR="00D452C3" w:rsidRPr="00D452C3" w:rsidRDefault="00D452C3" w:rsidP="00D452C3">
          <w:pPr>
            <w:rPr>
              <w:sz w:val="8"/>
              <w:szCs w:val="8"/>
            </w:rPr>
          </w:pPr>
        </w:p>
      </w:tc>
      <w:tc>
        <w:tcPr>
          <w:tcW w:w="488" w:type="dxa"/>
          <w:shd w:val="clear" w:color="auto" w:fill="9ECF7C" w:themeFill="accent2"/>
        </w:tcPr>
        <w:p w14:paraId="3D23A0FB" w14:textId="77777777" w:rsidR="00D452C3" w:rsidRPr="00D452C3" w:rsidRDefault="00D452C3" w:rsidP="00D452C3">
          <w:pPr>
            <w:rPr>
              <w:sz w:val="8"/>
              <w:szCs w:val="8"/>
            </w:rPr>
          </w:pPr>
        </w:p>
      </w:tc>
      <w:tc>
        <w:tcPr>
          <w:tcW w:w="487" w:type="dxa"/>
          <w:shd w:val="clear" w:color="auto" w:fill="9ECF7C" w:themeFill="accent2"/>
        </w:tcPr>
        <w:p w14:paraId="1AE38D5C" w14:textId="77777777" w:rsidR="00D452C3" w:rsidRPr="00D452C3" w:rsidRDefault="00D452C3" w:rsidP="00D452C3">
          <w:pPr>
            <w:rPr>
              <w:sz w:val="8"/>
              <w:szCs w:val="8"/>
            </w:rPr>
          </w:pPr>
        </w:p>
      </w:tc>
      <w:tc>
        <w:tcPr>
          <w:tcW w:w="487" w:type="dxa"/>
          <w:shd w:val="clear" w:color="auto" w:fill="9ECF7C" w:themeFill="accent2"/>
        </w:tcPr>
        <w:p w14:paraId="26B2C389" w14:textId="77777777" w:rsidR="00D452C3" w:rsidRPr="00D452C3" w:rsidRDefault="00D452C3" w:rsidP="00D452C3">
          <w:pPr>
            <w:rPr>
              <w:sz w:val="8"/>
              <w:szCs w:val="8"/>
            </w:rPr>
          </w:pPr>
        </w:p>
      </w:tc>
      <w:tc>
        <w:tcPr>
          <w:tcW w:w="488" w:type="dxa"/>
          <w:shd w:val="clear" w:color="auto" w:fill="9ECF7C" w:themeFill="accent2"/>
        </w:tcPr>
        <w:p w14:paraId="330432B1" w14:textId="77777777" w:rsidR="00D452C3" w:rsidRPr="00D452C3" w:rsidRDefault="00D452C3" w:rsidP="00D452C3">
          <w:pPr>
            <w:rPr>
              <w:sz w:val="8"/>
              <w:szCs w:val="8"/>
            </w:rPr>
          </w:pPr>
        </w:p>
      </w:tc>
      <w:tc>
        <w:tcPr>
          <w:tcW w:w="487" w:type="dxa"/>
          <w:shd w:val="clear" w:color="auto" w:fill="F06828" w:themeFill="accent3"/>
        </w:tcPr>
        <w:p w14:paraId="43197490" w14:textId="77777777" w:rsidR="00D452C3" w:rsidRPr="00D452C3" w:rsidRDefault="00D452C3" w:rsidP="00D452C3">
          <w:pPr>
            <w:rPr>
              <w:sz w:val="8"/>
              <w:szCs w:val="8"/>
            </w:rPr>
          </w:pPr>
        </w:p>
      </w:tc>
      <w:tc>
        <w:tcPr>
          <w:tcW w:w="488" w:type="dxa"/>
          <w:shd w:val="clear" w:color="auto" w:fill="F06828" w:themeFill="accent3"/>
        </w:tcPr>
        <w:p w14:paraId="42997DFF" w14:textId="77777777" w:rsidR="00D452C3" w:rsidRPr="00D452C3" w:rsidRDefault="00D452C3" w:rsidP="00D452C3">
          <w:pPr>
            <w:rPr>
              <w:sz w:val="8"/>
              <w:szCs w:val="8"/>
            </w:rPr>
          </w:pPr>
        </w:p>
      </w:tc>
      <w:tc>
        <w:tcPr>
          <w:tcW w:w="487" w:type="dxa"/>
          <w:shd w:val="clear" w:color="auto" w:fill="F06828" w:themeFill="accent3"/>
        </w:tcPr>
        <w:p w14:paraId="158376A2" w14:textId="77777777" w:rsidR="00D452C3" w:rsidRPr="00D452C3" w:rsidRDefault="00D452C3" w:rsidP="00D452C3">
          <w:pPr>
            <w:rPr>
              <w:sz w:val="8"/>
              <w:szCs w:val="8"/>
            </w:rPr>
          </w:pPr>
        </w:p>
      </w:tc>
      <w:tc>
        <w:tcPr>
          <w:tcW w:w="487" w:type="dxa"/>
          <w:shd w:val="clear" w:color="auto" w:fill="F06828" w:themeFill="accent3"/>
        </w:tcPr>
        <w:p w14:paraId="6F6AD3E7" w14:textId="77777777" w:rsidR="00D452C3" w:rsidRPr="00D452C3" w:rsidRDefault="00D452C3" w:rsidP="00D452C3">
          <w:pPr>
            <w:rPr>
              <w:sz w:val="8"/>
              <w:szCs w:val="8"/>
            </w:rPr>
          </w:pPr>
        </w:p>
      </w:tc>
      <w:tc>
        <w:tcPr>
          <w:tcW w:w="488" w:type="dxa"/>
          <w:shd w:val="clear" w:color="auto" w:fill="F06828" w:themeFill="accent3"/>
        </w:tcPr>
        <w:p w14:paraId="705047D1" w14:textId="77777777" w:rsidR="00D452C3" w:rsidRPr="00D452C3" w:rsidRDefault="00D452C3" w:rsidP="00D452C3">
          <w:pPr>
            <w:rPr>
              <w:sz w:val="8"/>
              <w:szCs w:val="8"/>
            </w:rPr>
          </w:pPr>
        </w:p>
      </w:tc>
      <w:tc>
        <w:tcPr>
          <w:tcW w:w="487" w:type="dxa"/>
          <w:shd w:val="clear" w:color="auto" w:fill="F06828" w:themeFill="accent3"/>
        </w:tcPr>
        <w:p w14:paraId="52E0035A" w14:textId="77777777" w:rsidR="00D452C3" w:rsidRPr="00D452C3" w:rsidRDefault="00D452C3" w:rsidP="00D452C3">
          <w:pPr>
            <w:rPr>
              <w:sz w:val="8"/>
              <w:szCs w:val="8"/>
            </w:rPr>
          </w:pPr>
        </w:p>
      </w:tc>
      <w:tc>
        <w:tcPr>
          <w:tcW w:w="488" w:type="dxa"/>
          <w:shd w:val="clear" w:color="auto" w:fill="F06828" w:themeFill="accent3"/>
        </w:tcPr>
        <w:p w14:paraId="76ED7938" w14:textId="77777777" w:rsidR="00D452C3" w:rsidRPr="00D452C3" w:rsidRDefault="00D452C3" w:rsidP="00D452C3">
          <w:pPr>
            <w:rPr>
              <w:sz w:val="8"/>
              <w:szCs w:val="8"/>
            </w:rPr>
          </w:pPr>
        </w:p>
      </w:tc>
      <w:tc>
        <w:tcPr>
          <w:tcW w:w="487" w:type="dxa"/>
          <w:shd w:val="clear" w:color="auto" w:fill="F06828" w:themeFill="accent3"/>
        </w:tcPr>
        <w:p w14:paraId="0F505E45" w14:textId="77777777" w:rsidR="00D452C3" w:rsidRPr="00D452C3" w:rsidRDefault="00D452C3" w:rsidP="00D452C3">
          <w:pPr>
            <w:rPr>
              <w:sz w:val="8"/>
              <w:szCs w:val="8"/>
            </w:rPr>
          </w:pPr>
        </w:p>
      </w:tc>
      <w:tc>
        <w:tcPr>
          <w:tcW w:w="487" w:type="dxa"/>
          <w:shd w:val="clear" w:color="auto" w:fill="F06828" w:themeFill="accent3"/>
        </w:tcPr>
        <w:p w14:paraId="193D3989" w14:textId="77777777" w:rsidR="00D452C3" w:rsidRPr="00D452C3" w:rsidRDefault="00D452C3" w:rsidP="00D452C3">
          <w:pPr>
            <w:rPr>
              <w:sz w:val="8"/>
              <w:szCs w:val="8"/>
            </w:rPr>
          </w:pPr>
        </w:p>
      </w:tc>
      <w:tc>
        <w:tcPr>
          <w:tcW w:w="488" w:type="dxa"/>
          <w:shd w:val="clear" w:color="auto" w:fill="F06828" w:themeFill="accent3"/>
        </w:tcPr>
        <w:p w14:paraId="5CD506A6" w14:textId="77777777" w:rsidR="00D452C3" w:rsidRPr="00D452C3" w:rsidRDefault="00D452C3" w:rsidP="00D452C3">
          <w:pPr>
            <w:rPr>
              <w:sz w:val="8"/>
              <w:szCs w:val="8"/>
            </w:rPr>
          </w:pPr>
        </w:p>
      </w:tc>
      <w:tc>
        <w:tcPr>
          <w:tcW w:w="487" w:type="dxa"/>
          <w:shd w:val="clear" w:color="auto" w:fill="F06828" w:themeFill="accent3"/>
        </w:tcPr>
        <w:p w14:paraId="736CEBE3" w14:textId="77777777" w:rsidR="00D452C3" w:rsidRPr="00D452C3" w:rsidRDefault="00D452C3" w:rsidP="00D452C3">
          <w:pPr>
            <w:rPr>
              <w:sz w:val="8"/>
              <w:szCs w:val="8"/>
            </w:rPr>
          </w:pPr>
        </w:p>
      </w:tc>
      <w:tc>
        <w:tcPr>
          <w:tcW w:w="488" w:type="dxa"/>
          <w:shd w:val="clear" w:color="auto" w:fill="F06828" w:themeFill="accent3"/>
        </w:tcPr>
        <w:p w14:paraId="34A25EA6" w14:textId="77777777" w:rsidR="00D452C3" w:rsidRPr="00D452C3" w:rsidRDefault="00D452C3" w:rsidP="00D452C3">
          <w:pPr>
            <w:rPr>
              <w:sz w:val="8"/>
              <w:szCs w:val="8"/>
            </w:rPr>
          </w:pPr>
        </w:p>
      </w:tc>
      <w:tc>
        <w:tcPr>
          <w:tcW w:w="487" w:type="dxa"/>
          <w:shd w:val="clear" w:color="auto" w:fill="F06828" w:themeFill="accent3"/>
        </w:tcPr>
        <w:p w14:paraId="5415D175" w14:textId="77777777" w:rsidR="00D452C3" w:rsidRPr="00D452C3" w:rsidRDefault="00D452C3" w:rsidP="00D452C3">
          <w:pPr>
            <w:rPr>
              <w:sz w:val="8"/>
              <w:szCs w:val="8"/>
            </w:rPr>
          </w:pPr>
        </w:p>
      </w:tc>
      <w:tc>
        <w:tcPr>
          <w:tcW w:w="488" w:type="dxa"/>
          <w:shd w:val="clear" w:color="auto" w:fill="F06828" w:themeFill="accent3"/>
        </w:tcPr>
        <w:p w14:paraId="64115676" w14:textId="77777777" w:rsidR="00D452C3" w:rsidRPr="00D452C3" w:rsidRDefault="00D452C3" w:rsidP="00D452C3">
          <w:pPr>
            <w:rPr>
              <w:sz w:val="8"/>
              <w:szCs w:val="8"/>
            </w:rPr>
          </w:pPr>
        </w:p>
      </w:tc>
      <w:tc>
        <w:tcPr>
          <w:tcW w:w="282" w:type="dxa"/>
        </w:tcPr>
        <w:p w14:paraId="082EC85C" w14:textId="77777777" w:rsidR="00D452C3" w:rsidRPr="00D452C3" w:rsidRDefault="00D452C3" w:rsidP="00D452C3">
          <w:pPr>
            <w:rPr>
              <w:sz w:val="8"/>
              <w:szCs w:val="8"/>
            </w:rPr>
          </w:pPr>
        </w:p>
      </w:tc>
      <w:tc>
        <w:tcPr>
          <w:tcW w:w="285" w:type="dxa"/>
        </w:tcPr>
        <w:p w14:paraId="05C91C96" w14:textId="77777777" w:rsidR="00D452C3" w:rsidRPr="00D452C3" w:rsidRDefault="00D452C3" w:rsidP="00D452C3">
          <w:pPr>
            <w:rPr>
              <w:sz w:val="8"/>
              <w:szCs w:val="8"/>
            </w:rPr>
          </w:pPr>
        </w:p>
      </w:tc>
    </w:tr>
    <w:tr w:rsidR="001D0D45" w14:paraId="55A45826" w14:textId="77777777" w:rsidTr="001D0D45">
      <w:tc>
        <w:tcPr>
          <w:tcW w:w="281" w:type="dxa"/>
          <w:shd w:val="clear" w:color="auto" w:fill="auto"/>
        </w:tcPr>
        <w:p w14:paraId="76623E6A" w14:textId="77777777" w:rsidR="001D0D45" w:rsidRPr="001D0D45" w:rsidRDefault="001D0D45" w:rsidP="00D452C3">
          <w:pPr>
            <w:pStyle w:val="Footer"/>
            <w:rPr>
              <w:sz w:val="16"/>
              <w:szCs w:val="16"/>
            </w:rPr>
          </w:pPr>
        </w:p>
      </w:tc>
      <w:tc>
        <w:tcPr>
          <w:tcW w:w="276" w:type="dxa"/>
          <w:shd w:val="clear" w:color="auto" w:fill="auto"/>
        </w:tcPr>
        <w:p w14:paraId="32017094" w14:textId="77777777" w:rsidR="001D0D45" w:rsidRPr="001D0D45" w:rsidRDefault="001D0D45" w:rsidP="00D452C3">
          <w:pPr>
            <w:pStyle w:val="Footer"/>
            <w:rPr>
              <w:sz w:val="16"/>
              <w:szCs w:val="16"/>
            </w:rPr>
          </w:pPr>
        </w:p>
      </w:tc>
      <w:tc>
        <w:tcPr>
          <w:tcW w:w="486" w:type="dxa"/>
          <w:shd w:val="clear" w:color="auto" w:fill="auto"/>
        </w:tcPr>
        <w:p w14:paraId="7C48B235" w14:textId="77777777" w:rsidR="001D0D45" w:rsidRPr="001D0D45" w:rsidRDefault="001D0D45" w:rsidP="00D452C3">
          <w:pPr>
            <w:pStyle w:val="Footer"/>
            <w:rPr>
              <w:sz w:val="16"/>
              <w:szCs w:val="16"/>
            </w:rPr>
          </w:pPr>
        </w:p>
      </w:tc>
      <w:tc>
        <w:tcPr>
          <w:tcW w:w="485" w:type="dxa"/>
          <w:shd w:val="clear" w:color="auto" w:fill="auto"/>
        </w:tcPr>
        <w:p w14:paraId="0BE9904C" w14:textId="77777777" w:rsidR="001D0D45" w:rsidRPr="001D0D45" w:rsidRDefault="001D0D45" w:rsidP="00D452C3">
          <w:pPr>
            <w:pStyle w:val="Footer"/>
            <w:rPr>
              <w:sz w:val="16"/>
              <w:szCs w:val="16"/>
            </w:rPr>
          </w:pPr>
        </w:p>
      </w:tc>
      <w:tc>
        <w:tcPr>
          <w:tcW w:w="487" w:type="dxa"/>
          <w:shd w:val="clear" w:color="auto" w:fill="auto"/>
        </w:tcPr>
        <w:p w14:paraId="1A515C99" w14:textId="77777777" w:rsidR="001D0D45" w:rsidRPr="001D0D45" w:rsidRDefault="001D0D45" w:rsidP="00D452C3">
          <w:pPr>
            <w:pStyle w:val="Footer"/>
            <w:rPr>
              <w:sz w:val="16"/>
              <w:szCs w:val="16"/>
            </w:rPr>
          </w:pPr>
        </w:p>
      </w:tc>
      <w:tc>
        <w:tcPr>
          <w:tcW w:w="487" w:type="dxa"/>
          <w:shd w:val="clear" w:color="auto" w:fill="auto"/>
        </w:tcPr>
        <w:p w14:paraId="3E5A1AC5" w14:textId="77777777" w:rsidR="001D0D45" w:rsidRPr="001D0D45" w:rsidRDefault="001D0D45" w:rsidP="00D452C3">
          <w:pPr>
            <w:pStyle w:val="Footer"/>
            <w:rPr>
              <w:sz w:val="16"/>
              <w:szCs w:val="16"/>
            </w:rPr>
          </w:pPr>
        </w:p>
      </w:tc>
      <w:tc>
        <w:tcPr>
          <w:tcW w:w="488" w:type="dxa"/>
          <w:shd w:val="clear" w:color="auto" w:fill="auto"/>
        </w:tcPr>
        <w:p w14:paraId="21C1D275" w14:textId="77777777" w:rsidR="001D0D45" w:rsidRPr="001D0D45" w:rsidRDefault="001D0D45" w:rsidP="00D452C3">
          <w:pPr>
            <w:pStyle w:val="Footer"/>
            <w:rPr>
              <w:sz w:val="16"/>
              <w:szCs w:val="16"/>
            </w:rPr>
          </w:pPr>
        </w:p>
      </w:tc>
      <w:tc>
        <w:tcPr>
          <w:tcW w:w="487" w:type="dxa"/>
          <w:shd w:val="clear" w:color="auto" w:fill="auto"/>
        </w:tcPr>
        <w:p w14:paraId="23B392A5" w14:textId="77777777" w:rsidR="001D0D45" w:rsidRPr="001D0D45" w:rsidRDefault="001D0D45" w:rsidP="00D452C3">
          <w:pPr>
            <w:pStyle w:val="Footer"/>
            <w:rPr>
              <w:sz w:val="16"/>
              <w:szCs w:val="16"/>
            </w:rPr>
          </w:pPr>
        </w:p>
      </w:tc>
      <w:tc>
        <w:tcPr>
          <w:tcW w:w="487" w:type="dxa"/>
          <w:shd w:val="clear" w:color="auto" w:fill="auto"/>
        </w:tcPr>
        <w:p w14:paraId="3B0D8A00" w14:textId="77777777" w:rsidR="001D0D45" w:rsidRPr="001D0D45" w:rsidRDefault="001D0D45" w:rsidP="00D452C3">
          <w:pPr>
            <w:pStyle w:val="Footer"/>
            <w:rPr>
              <w:sz w:val="16"/>
              <w:szCs w:val="16"/>
            </w:rPr>
          </w:pPr>
        </w:p>
      </w:tc>
      <w:tc>
        <w:tcPr>
          <w:tcW w:w="488" w:type="dxa"/>
          <w:shd w:val="clear" w:color="auto" w:fill="auto"/>
        </w:tcPr>
        <w:p w14:paraId="1173F579" w14:textId="77777777" w:rsidR="001D0D45" w:rsidRPr="001D0D45" w:rsidRDefault="001D0D45" w:rsidP="00D452C3">
          <w:pPr>
            <w:pStyle w:val="Footer"/>
            <w:rPr>
              <w:sz w:val="16"/>
              <w:szCs w:val="16"/>
            </w:rPr>
          </w:pPr>
        </w:p>
      </w:tc>
      <w:tc>
        <w:tcPr>
          <w:tcW w:w="488" w:type="dxa"/>
          <w:shd w:val="clear" w:color="auto" w:fill="auto"/>
        </w:tcPr>
        <w:p w14:paraId="289CE3C6" w14:textId="77777777" w:rsidR="001D0D45" w:rsidRPr="001D0D45" w:rsidRDefault="001D0D45" w:rsidP="00D452C3">
          <w:pPr>
            <w:rPr>
              <w:sz w:val="16"/>
              <w:szCs w:val="16"/>
            </w:rPr>
          </w:pPr>
        </w:p>
      </w:tc>
      <w:tc>
        <w:tcPr>
          <w:tcW w:w="488" w:type="dxa"/>
          <w:shd w:val="clear" w:color="auto" w:fill="auto"/>
        </w:tcPr>
        <w:p w14:paraId="25DADAFA" w14:textId="77777777" w:rsidR="001D0D45" w:rsidRPr="001D0D45" w:rsidRDefault="001D0D45" w:rsidP="00D452C3">
          <w:pPr>
            <w:rPr>
              <w:sz w:val="16"/>
              <w:szCs w:val="16"/>
            </w:rPr>
          </w:pPr>
        </w:p>
      </w:tc>
      <w:tc>
        <w:tcPr>
          <w:tcW w:w="487" w:type="dxa"/>
          <w:shd w:val="clear" w:color="auto" w:fill="auto"/>
        </w:tcPr>
        <w:p w14:paraId="580F7D90" w14:textId="77777777" w:rsidR="001D0D45" w:rsidRPr="001D0D45" w:rsidRDefault="001D0D45" w:rsidP="00D452C3">
          <w:pPr>
            <w:rPr>
              <w:sz w:val="16"/>
              <w:szCs w:val="16"/>
            </w:rPr>
          </w:pPr>
        </w:p>
      </w:tc>
      <w:tc>
        <w:tcPr>
          <w:tcW w:w="487" w:type="dxa"/>
          <w:shd w:val="clear" w:color="auto" w:fill="auto"/>
        </w:tcPr>
        <w:p w14:paraId="6550E7DC" w14:textId="77777777" w:rsidR="001D0D45" w:rsidRPr="001D0D45" w:rsidRDefault="001D0D45" w:rsidP="00D452C3">
          <w:pPr>
            <w:rPr>
              <w:sz w:val="16"/>
              <w:szCs w:val="16"/>
            </w:rPr>
          </w:pPr>
        </w:p>
      </w:tc>
      <w:tc>
        <w:tcPr>
          <w:tcW w:w="488" w:type="dxa"/>
          <w:shd w:val="clear" w:color="auto" w:fill="auto"/>
        </w:tcPr>
        <w:p w14:paraId="6BDBC7FF" w14:textId="77777777" w:rsidR="001D0D45" w:rsidRPr="001D0D45" w:rsidRDefault="001D0D45" w:rsidP="00D452C3">
          <w:pPr>
            <w:rPr>
              <w:sz w:val="16"/>
              <w:szCs w:val="16"/>
            </w:rPr>
          </w:pPr>
        </w:p>
      </w:tc>
      <w:tc>
        <w:tcPr>
          <w:tcW w:w="490" w:type="dxa"/>
          <w:shd w:val="clear" w:color="auto" w:fill="auto"/>
        </w:tcPr>
        <w:p w14:paraId="6994831C" w14:textId="77777777" w:rsidR="001D0D45" w:rsidRPr="001D0D45" w:rsidRDefault="001D0D45" w:rsidP="00D452C3">
          <w:pPr>
            <w:rPr>
              <w:sz w:val="16"/>
              <w:szCs w:val="16"/>
            </w:rPr>
          </w:pPr>
        </w:p>
      </w:tc>
      <w:tc>
        <w:tcPr>
          <w:tcW w:w="488" w:type="dxa"/>
          <w:shd w:val="clear" w:color="auto" w:fill="auto"/>
        </w:tcPr>
        <w:p w14:paraId="0176C495" w14:textId="77777777" w:rsidR="001D0D45" w:rsidRPr="001D0D45" w:rsidRDefault="001D0D45" w:rsidP="00D452C3">
          <w:pPr>
            <w:rPr>
              <w:sz w:val="16"/>
              <w:szCs w:val="16"/>
            </w:rPr>
          </w:pPr>
        </w:p>
      </w:tc>
      <w:tc>
        <w:tcPr>
          <w:tcW w:w="487" w:type="dxa"/>
          <w:shd w:val="clear" w:color="auto" w:fill="auto"/>
        </w:tcPr>
        <w:p w14:paraId="446041D3" w14:textId="77777777" w:rsidR="001D0D45" w:rsidRPr="001D0D45" w:rsidRDefault="001D0D45" w:rsidP="00D452C3">
          <w:pPr>
            <w:rPr>
              <w:sz w:val="16"/>
              <w:szCs w:val="16"/>
            </w:rPr>
          </w:pPr>
        </w:p>
      </w:tc>
      <w:tc>
        <w:tcPr>
          <w:tcW w:w="487" w:type="dxa"/>
          <w:shd w:val="clear" w:color="auto" w:fill="auto"/>
        </w:tcPr>
        <w:p w14:paraId="3BCA1040" w14:textId="77777777" w:rsidR="001D0D45" w:rsidRPr="001D0D45" w:rsidRDefault="001D0D45" w:rsidP="00D452C3">
          <w:pPr>
            <w:rPr>
              <w:sz w:val="16"/>
              <w:szCs w:val="16"/>
            </w:rPr>
          </w:pPr>
        </w:p>
      </w:tc>
      <w:tc>
        <w:tcPr>
          <w:tcW w:w="488" w:type="dxa"/>
          <w:shd w:val="clear" w:color="auto" w:fill="auto"/>
        </w:tcPr>
        <w:p w14:paraId="51DE28F6" w14:textId="77777777" w:rsidR="001D0D45" w:rsidRPr="001D0D45" w:rsidRDefault="001D0D45" w:rsidP="00D452C3">
          <w:pPr>
            <w:rPr>
              <w:sz w:val="16"/>
              <w:szCs w:val="16"/>
            </w:rPr>
          </w:pPr>
        </w:p>
      </w:tc>
      <w:tc>
        <w:tcPr>
          <w:tcW w:w="487" w:type="dxa"/>
          <w:shd w:val="clear" w:color="auto" w:fill="auto"/>
        </w:tcPr>
        <w:p w14:paraId="52D64AAB" w14:textId="77777777" w:rsidR="001D0D45" w:rsidRPr="001D0D45" w:rsidRDefault="001D0D45" w:rsidP="00D452C3">
          <w:pPr>
            <w:rPr>
              <w:sz w:val="16"/>
              <w:szCs w:val="16"/>
            </w:rPr>
          </w:pPr>
        </w:p>
      </w:tc>
      <w:tc>
        <w:tcPr>
          <w:tcW w:w="488" w:type="dxa"/>
          <w:shd w:val="clear" w:color="auto" w:fill="auto"/>
        </w:tcPr>
        <w:p w14:paraId="01FB7225" w14:textId="77777777" w:rsidR="001D0D45" w:rsidRPr="001D0D45" w:rsidRDefault="001D0D45" w:rsidP="00D452C3">
          <w:pPr>
            <w:rPr>
              <w:sz w:val="16"/>
              <w:szCs w:val="16"/>
            </w:rPr>
          </w:pPr>
        </w:p>
      </w:tc>
      <w:tc>
        <w:tcPr>
          <w:tcW w:w="487" w:type="dxa"/>
          <w:shd w:val="clear" w:color="auto" w:fill="auto"/>
        </w:tcPr>
        <w:p w14:paraId="265697C3" w14:textId="77777777" w:rsidR="001D0D45" w:rsidRPr="001D0D45" w:rsidRDefault="001D0D45" w:rsidP="00D452C3">
          <w:pPr>
            <w:rPr>
              <w:sz w:val="16"/>
              <w:szCs w:val="16"/>
            </w:rPr>
          </w:pPr>
        </w:p>
      </w:tc>
      <w:tc>
        <w:tcPr>
          <w:tcW w:w="487" w:type="dxa"/>
          <w:shd w:val="clear" w:color="auto" w:fill="auto"/>
        </w:tcPr>
        <w:p w14:paraId="6308CEA9" w14:textId="77777777" w:rsidR="001D0D45" w:rsidRPr="001D0D45" w:rsidRDefault="001D0D45" w:rsidP="00D452C3">
          <w:pPr>
            <w:rPr>
              <w:sz w:val="16"/>
              <w:szCs w:val="16"/>
            </w:rPr>
          </w:pPr>
        </w:p>
      </w:tc>
      <w:tc>
        <w:tcPr>
          <w:tcW w:w="488" w:type="dxa"/>
          <w:shd w:val="clear" w:color="auto" w:fill="auto"/>
        </w:tcPr>
        <w:p w14:paraId="63ED0A6D" w14:textId="77777777" w:rsidR="001D0D45" w:rsidRPr="001D0D45" w:rsidRDefault="001D0D45" w:rsidP="00D452C3">
          <w:pPr>
            <w:rPr>
              <w:sz w:val="16"/>
              <w:szCs w:val="16"/>
            </w:rPr>
          </w:pPr>
        </w:p>
      </w:tc>
      <w:tc>
        <w:tcPr>
          <w:tcW w:w="487" w:type="dxa"/>
          <w:shd w:val="clear" w:color="auto" w:fill="auto"/>
        </w:tcPr>
        <w:p w14:paraId="17B5DA0E" w14:textId="77777777" w:rsidR="001D0D45" w:rsidRPr="001D0D45" w:rsidRDefault="001D0D45" w:rsidP="00D452C3">
          <w:pPr>
            <w:rPr>
              <w:sz w:val="16"/>
              <w:szCs w:val="16"/>
            </w:rPr>
          </w:pPr>
        </w:p>
      </w:tc>
      <w:tc>
        <w:tcPr>
          <w:tcW w:w="488" w:type="dxa"/>
          <w:shd w:val="clear" w:color="auto" w:fill="auto"/>
        </w:tcPr>
        <w:p w14:paraId="367B187D" w14:textId="77777777" w:rsidR="001D0D45" w:rsidRPr="001D0D45" w:rsidRDefault="001D0D45" w:rsidP="00D452C3">
          <w:pPr>
            <w:rPr>
              <w:sz w:val="16"/>
              <w:szCs w:val="16"/>
            </w:rPr>
          </w:pPr>
        </w:p>
      </w:tc>
      <w:tc>
        <w:tcPr>
          <w:tcW w:w="487" w:type="dxa"/>
          <w:shd w:val="clear" w:color="auto" w:fill="auto"/>
        </w:tcPr>
        <w:p w14:paraId="2B673F3D" w14:textId="77777777" w:rsidR="001D0D45" w:rsidRPr="001D0D45" w:rsidRDefault="001D0D45" w:rsidP="00D452C3">
          <w:pPr>
            <w:rPr>
              <w:sz w:val="16"/>
              <w:szCs w:val="16"/>
            </w:rPr>
          </w:pPr>
        </w:p>
      </w:tc>
      <w:tc>
        <w:tcPr>
          <w:tcW w:w="487" w:type="dxa"/>
          <w:shd w:val="clear" w:color="auto" w:fill="auto"/>
        </w:tcPr>
        <w:p w14:paraId="32F1DA1B" w14:textId="77777777" w:rsidR="001D0D45" w:rsidRPr="001D0D45" w:rsidRDefault="001D0D45" w:rsidP="00D452C3">
          <w:pPr>
            <w:rPr>
              <w:sz w:val="16"/>
              <w:szCs w:val="16"/>
            </w:rPr>
          </w:pPr>
        </w:p>
      </w:tc>
      <w:tc>
        <w:tcPr>
          <w:tcW w:w="488" w:type="dxa"/>
          <w:shd w:val="clear" w:color="auto" w:fill="auto"/>
        </w:tcPr>
        <w:p w14:paraId="03491A93" w14:textId="77777777" w:rsidR="001D0D45" w:rsidRPr="001D0D45" w:rsidRDefault="001D0D45" w:rsidP="00D452C3">
          <w:pPr>
            <w:rPr>
              <w:sz w:val="16"/>
              <w:szCs w:val="16"/>
            </w:rPr>
          </w:pPr>
        </w:p>
      </w:tc>
      <w:tc>
        <w:tcPr>
          <w:tcW w:w="487" w:type="dxa"/>
          <w:shd w:val="clear" w:color="auto" w:fill="auto"/>
        </w:tcPr>
        <w:p w14:paraId="268D27EF" w14:textId="77777777" w:rsidR="001D0D45" w:rsidRPr="001D0D45" w:rsidRDefault="001D0D45" w:rsidP="00D452C3">
          <w:pPr>
            <w:rPr>
              <w:sz w:val="16"/>
              <w:szCs w:val="16"/>
            </w:rPr>
          </w:pPr>
        </w:p>
      </w:tc>
      <w:tc>
        <w:tcPr>
          <w:tcW w:w="488" w:type="dxa"/>
          <w:shd w:val="clear" w:color="auto" w:fill="auto"/>
        </w:tcPr>
        <w:p w14:paraId="1041CDF4" w14:textId="77777777" w:rsidR="001D0D45" w:rsidRPr="001D0D45" w:rsidRDefault="001D0D45" w:rsidP="00D452C3">
          <w:pPr>
            <w:rPr>
              <w:sz w:val="16"/>
              <w:szCs w:val="16"/>
            </w:rPr>
          </w:pPr>
        </w:p>
      </w:tc>
      <w:tc>
        <w:tcPr>
          <w:tcW w:w="487" w:type="dxa"/>
          <w:shd w:val="clear" w:color="auto" w:fill="auto"/>
        </w:tcPr>
        <w:p w14:paraId="4786B0C1" w14:textId="77777777" w:rsidR="001D0D45" w:rsidRPr="001D0D45" w:rsidRDefault="001D0D45" w:rsidP="00D452C3">
          <w:pPr>
            <w:rPr>
              <w:sz w:val="16"/>
              <w:szCs w:val="16"/>
            </w:rPr>
          </w:pPr>
        </w:p>
      </w:tc>
      <w:tc>
        <w:tcPr>
          <w:tcW w:w="487" w:type="dxa"/>
          <w:shd w:val="clear" w:color="auto" w:fill="auto"/>
        </w:tcPr>
        <w:p w14:paraId="1537AEE9" w14:textId="77777777" w:rsidR="001D0D45" w:rsidRPr="001D0D45" w:rsidRDefault="001D0D45" w:rsidP="00D452C3">
          <w:pPr>
            <w:rPr>
              <w:sz w:val="16"/>
              <w:szCs w:val="16"/>
            </w:rPr>
          </w:pPr>
        </w:p>
      </w:tc>
      <w:tc>
        <w:tcPr>
          <w:tcW w:w="488" w:type="dxa"/>
          <w:shd w:val="clear" w:color="auto" w:fill="auto"/>
        </w:tcPr>
        <w:p w14:paraId="143DEF79" w14:textId="77777777" w:rsidR="001D0D45" w:rsidRPr="001D0D45" w:rsidRDefault="001D0D45" w:rsidP="00D452C3">
          <w:pPr>
            <w:rPr>
              <w:sz w:val="16"/>
              <w:szCs w:val="16"/>
            </w:rPr>
          </w:pPr>
        </w:p>
      </w:tc>
      <w:tc>
        <w:tcPr>
          <w:tcW w:w="487" w:type="dxa"/>
          <w:shd w:val="clear" w:color="auto" w:fill="auto"/>
        </w:tcPr>
        <w:p w14:paraId="2718ABBB" w14:textId="77777777" w:rsidR="001D0D45" w:rsidRPr="001D0D45" w:rsidRDefault="001D0D45" w:rsidP="00D452C3">
          <w:pPr>
            <w:rPr>
              <w:sz w:val="16"/>
              <w:szCs w:val="16"/>
            </w:rPr>
          </w:pPr>
        </w:p>
      </w:tc>
      <w:tc>
        <w:tcPr>
          <w:tcW w:w="488" w:type="dxa"/>
          <w:shd w:val="clear" w:color="auto" w:fill="auto"/>
        </w:tcPr>
        <w:p w14:paraId="7880F64D" w14:textId="77777777" w:rsidR="001D0D45" w:rsidRPr="001D0D45" w:rsidRDefault="001D0D45" w:rsidP="00D452C3">
          <w:pPr>
            <w:rPr>
              <w:sz w:val="16"/>
              <w:szCs w:val="16"/>
            </w:rPr>
          </w:pPr>
        </w:p>
      </w:tc>
      <w:tc>
        <w:tcPr>
          <w:tcW w:w="487" w:type="dxa"/>
          <w:shd w:val="clear" w:color="auto" w:fill="auto"/>
        </w:tcPr>
        <w:p w14:paraId="0675F238" w14:textId="77777777" w:rsidR="001D0D45" w:rsidRPr="001D0D45" w:rsidRDefault="001D0D45" w:rsidP="00D452C3">
          <w:pPr>
            <w:rPr>
              <w:sz w:val="16"/>
              <w:szCs w:val="16"/>
            </w:rPr>
          </w:pPr>
        </w:p>
      </w:tc>
      <w:tc>
        <w:tcPr>
          <w:tcW w:w="487" w:type="dxa"/>
          <w:shd w:val="clear" w:color="auto" w:fill="auto"/>
        </w:tcPr>
        <w:p w14:paraId="75DA06C3" w14:textId="77777777" w:rsidR="001D0D45" w:rsidRPr="001D0D45" w:rsidRDefault="001D0D45" w:rsidP="00D452C3">
          <w:pPr>
            <w:rPr>
              <w:sz w:val="16"/>
              <w:szCs w:val="16"/>
            </w:rPr>
          </w:pPr>
        </w:p>
      </w:tc>
      <w:tc>
        <w:tcPr>
          <w:tcW w:w="488" w:type="dxa"/>
          <w:shd w:val="clear" w:color="auto" w:fill="auto"/>
        </w:tcPr>
        <w:p w14:paraId="48425E6D" w14:textId="77777777" w:rsidR="001D0D45" w:rsidRPr="001D0D45" w:rsidRDefault="001D0D45" w:rsidP="00D452C3">
          <w:pPr>
            <w:rPr>
              <w:sz w:val="16"/>
              <w:szCs w:val="16"/>
            </w:rPr>
          </w:pPr>
        </w:p>
      </w:tc>
      <w:tc>
        <w:tcPr>
          <w:tcW w:w="487" w:type="dxa"/>
          <w:shd w:val="clear" w:color="auto" w:fill="auto"/>
        </w:tcPr>
        <w:p w14:paraId="352D518B" w14:textId="77777777" w:rsidR="001D0D45" w:rsidRPr="001D0D45" w:rsidRDefault="001D0D45" w:rsidP="00D452C3">
          <w:pPr>
            <w:rPr>
              <w:sz w:val="16"/>
              <w:szCs w:val="16"/>
            </w:rPr>
          </w:pPr>
        </w:p>
      </w:tc>
      <w:tc>
        <w:tcPr>
          <w:tcW w:w="488" w:type="dxa"/>
          <w:shd w:val="clear" w:color="auto" w:fill="auto"/>
        </w:tcPr>
        <w:p w14:paraId="269E0216" w14:textId="77777777" w:rsidR="001D0D45" w:rsidRPr="001D0D45" w:rsidRDefault="001D0D45" w:rsidP="00D452C3">
          <w:pPr>
            <w:rPr>
              <w:sz w:val="16"/>
              <w:szCs w:val="16"/>
            </w:rPr>
          </w:pPr>
        </w:p>
      </w:tc>
      <w:tc>
        <w:tcPr>
          <w:tcW w:w="487" w:type="dxa"/>
          <w:shd w:val="clear" w:color="auto" w:fill="auto"/>
        </w:tcPr>
        <w:p w14:paraId="16C2CF80" w14:textId="77777777" w:rsidR="001D0D45" w:rsidRPr="001D0D45" w:rsidRDefault="001D0D45" w:rsidP="00D452C3">
          <w:pPr>
            <w:rPr>
              <w:sz w:val="16"/>
              <w:szCs w:val="16"/>
            </w:rPr>
          </w:pPr>
        </w:p>
      </w:tc>
      <w:tc>
        <w:tcPr>
          <w:tcW w:w="488" w:type="dxa"/>
          <w:shd w:val="clear" w:color="auto" w:fill="auto"/>
        </w:tcPr>
        <w:p w14:paraId="4A9F1C3E" w14:textId="77777777" w:rsidR="001D0D45" w:rsidRPr="001D0D45" w:rsidRDefault="001D0D45" w:rsidP="00D452C3">
          <w:pPr>
            <w:rPr>
              <w:sz w:val="16"/>
              <w:szCs w:val="16"/>
            </w:rPr>
          </w:pPr>
        </w:p>
      </w:tc>
      <w:tc>
        <w:tcPr>
          <w:tcW w:w="282" w:type="dxa"/>
          <w:shd w:val="clear" w:color="auto" w:fill="auto"/>
        </w:tcPr>
        <w:p w14:paraId="550B5FF2" w14:textId="77777777" w:rsidR="001D0D45" w:rsidRPr="001D0D45" w:rsidRDefault="001D0D45" w:rsidP="00D452C3">
          <w:pPr>
            <w:rPr>
              <w:sz w:val="16"/>
              <w:szCs w:val="16"/>
            </w:rPr>
          </w:pPr>
        </w:p>
      </w:tc>
      <w:tc>
        <w:tcPr>
          <w:tcW w:w="285" w:type="dxa"/>
          <w:shd w:val="clear" w:color="auto" w:fill="auto"/>
        </w:tcPr>
        <w:p w14:paraId="306CB68F" w14:textId="77777777" w:rsidR="001D0D45" w:rsidRPr="001D0D45" w:rsidRDefault="001D0D45" w:rsidP="00D452C3">
          <w:pPr>
            <w:rPr>
              <w:sz w:val="16"/>
              <w:szCs w:val="16"/>
            </w:rPr>
          </w:pPr>
        </w:p>
      </w:tc>
    </w:tr>
    <w:tr w:rsidR="001D0D45" w14:paraId="66C414CF" w14:textId="77777777" w:rsidTr="001D0D45">
      <w:tc>
        <w:tcPr>
          <w:tcW w:w="281" w:type="dxa"/>
          <w:shd w:val="clear" w:color="auto" w:fill="auto"/>
        </w:tcPr>
        <w:p w14:paraId="39E36E23" w14:textId="77777777" w:rsidR="001D0D45" w:rsidRPr="001D0D45" w:rsidRDefault="001D0D45" w:rsidP="001D0D45">
          <w:pPr>
            <w:pStyle w:val="Footer"/>
            <w:rPr>
              <w:sz w:val="16"/>
              <w:szCs w:val="16"/>
            </w:rPr>
          </w:pPr>
        </w:p>
      </w:tc>
      <w:tc>
        <w:tcPr>
          <w:tcW w:w="276" w:type="dxa"/>
          <w:shd w:val="clear" w:color="auto" w:fill="auto"/>
        </w:tcPr>
        <w:p w14:paraId="65050C61" w14:textId="77777777" w:rsidR="001D0D45" w:rsidRPr="001D0D45" w:rsidRDefault="001D0D45" w:rsidP="001D0D45">
          <w:pPr>
            <w:pStyle w:val="Footer"/>
            <w:rPr>
              <w:sz w:val="16"/>
              <w:szCs w:val="16"/>
            </w:rPr>
          </w:pPr>
        </w:p>
      </w:tc>
      <w:tc>
        <w:tcPr>
          <w:tcW w:w="486" w:type="dxa"/>
          <w:shd w:val="clear" w:color="auto" w:fill="auto"/>
        </w:tcPr>
        <w:p w14:paraId="0DB8D303" w14:textId="77777777" w:rsidR="001D0D45" w:rsidRPr="001D0D45" w:rsidRDefault="001D0D45" w:rsidP="001D0D45">
          <w:pPr>
            <w:pStyle w:val="Footer"/>
            <w:rPr>
              <w:sz w:val="16"/>
              <w:szCs w:val="16"/>
            </w:rPr>
          </w:pPr>
        </w:p>
      </w:tc>
      <w:tc>
        <w:tcPr>
          <w:tcW w:w="5847" w:type="dxa"/>
          <w:gridSpan w:val="12"/>
          <w:shd w:val="clear" w:color="auto" w:fill="auto"/>
          <w:vAlign w:val="center"/>
        </w:tcPr>
        <w:p w14:paraId="29DDB116" w14:textId="77777777" w:rsidR="001D0D45" w:rsidRPr="00E36990" w:rsidRDefault="001D0D45" w:rsidP="001D0D45">
          <w:pPr>
            <w:pStyle w:val="Footer"/>
            <w:jc w:val="center"/>
            <w:rPr>
              <w:color w:val="004E9A" w:themeColor="accent1"/>
              <w:sz w:val="16"/>
              <w:szCs w:val="16"/>
            </w:rPr>
          </w:pPr>
          <w:r w:rsidRPr="00E36990">
            <w:rPr>
              <w:color w:val="004E9A" w:themeColor="accent1"/>
              <w:sz w:val="16"/>
              <w:szCs w:val="16"/>
            </w:rPr>
            <w:t>308 Congress Street, 5th Floor</w:t>
          </w:r>
        </w:p>
        <w:p w14:paraId="33079508" w14:textId="38DF621F" w:rsidR="001D0D45" w:rsidRPr="001D0D45" w:rsidRDefault="001D0D45" w:rsidP="001D0D45">
          <w:pPr>
            <w:jc w:val="center"/>
            <w:rPr>
              <w:sz w:val="16"/>
              <w:szCs w:val="16"/>
            </w:rPr>
          </w:pPr>
          <w:r w:rsidRPr="00E36990">
            <w:rPr>
              <w:color w:val="004E9A" w:themeColor="accent1"/>
              <w:sz w:val="16"/>
              <w:szCs w:val="16"/>
            </w:rPr>
            <w:t>Boston, Massachusetts 02210</w:t>
          </w:r>
        </w:p>
      </w:tc>
      <w:tc>
        <w:tcPr>
          <w:tcW w:w="490" w:type="dxa"/>
          <w:shd w:val="clear" w:color="auto" w:fill="auto"/>
        </w:tcPr>
        <w:p w14:paraId="44ED1B76" w14:textId="77777777" w:rsidR="001D0D45" w:rsidRPr="001D0D45" w:rsidRDefault="001D0D45" w:rsidP="001D0D45">
          <w:pPr>
            <w:rPr>
              <w:sz w:val="16"/>
              <w:szCs w:val="16"/>
            </w:rPr>
          </w:pPr>
        </w:p>
      </w:tc>
      <w:tc>
        <w:tcPr>
          <w:tcW w:w="488" w:type="dxa"/>
          <w:shd w:val="clear" w:color="auto" w:fill="auto"/>
        </w:tcPr>
        <w:p w14:paraId="5743699D" w14:textId="77777777" w:rsidR="001D0D45" w:rsidRPr="001D0D45" w:rsidRDefault="001D0D45" w:rsidP="001D0D45">
          <w:pPr>
            <w:rPr>
              <w:sz w:val="16"/>
              <w:szCs w:val="16"/>
            </w:rPr>
          </w:pPr>
        </w:p>
      </w:tc>
      <w:tc>
        <w:tcPr>
          <w:tcW w:w="5848" w:type="dxa"/>
          <w:gridSpan w:val="12"/>
          <w:shd w:val="clear" w:color="auto" w:fill="auto"/>
          <w:vAlign w:val="center"/>
        </w:tcPr>
        <w:p w14:paraId="584D912C" w14:textId="77777777" w:rsidR="001D0D45" w:rsidRPr="00E36990" w:rsidRDefault="001D0D45" w:rsidP="001D0D45">
          <w:pPr>
            <w:pStyle w:val="Footer"/>
            <w:jc w:val="center"/>
            <w:rPr>
              <w:color w:val="004E9A" w:themeColor="accent1"/>
              <w:sz w:val="16"/>
              <w:szCs w:val="16"/>
            </w:rPr>
          </w:pPr>
          <w:r w:rsidRPr="00E36990">
            <w:rPr>
              <w:color w:val="004E9A" w:themeColor="accent1"/>
              <w:sz w:val="16"/>
              <w:szCs w:val="16"/>
            </w:rPr>
            <w:t>www.healthystartepic.org</w:t>
          </w:r>
        </w:p>
        <w:p w14:paraId="36F330AC" w14:textId="32C73C0C" w:rsidR="001D0D45" w:rsidRPr="001D0D45" w:rsidRDefault="001D0D45" w:rsidP="001D0D45">
          <w:pPr>
            <w:jc w:val="center"/>
            <w:rPr>
              <w:sz w:val="16"/>
              <w:szCs w:val="16"/>
            </w:rPr>
          </w:pPr>
          <w:r w:rsidRPr="00E36990">
            <w:rPr>
              <w:color w:val="004E9A" w:themeColor="accent1"/>
              <w:sz w:val="16"/>
              <w:szCs w:val="16"/>
            </w:rPr>
            <w:t>www.nichq.org</w:t>
          </w:r>
        </w:p>
      </w:tc>
      <w:tc>
        <w:tcPr>
          <w:tcW w:w="488" w:type="dxa"/>
          <w:shd w:val="clear" w:color="auto" w:fill="auto"/>
        </w:tcPr>
        <w:p w14:paraId="2A9F0A68" w14:textId="77777777" w:rsidR="001D0D45" w:rsidRPr="001D0D45" w:rsidRDefault="001D0D45" w:rsidP="001D0D45">
          <w:pPr>
            <w:rPr>
              <w:sz w:val="16"/>
              <w:szCs w:val="16"/>
            </w:rPr>
          </w:pPr>
        </w:p>
      </w:tc>
      <w:tc>
        <w:tcPr>
          <w:tcW w:w="487" w:type="dxa"/>
          <w:shd w:val="clear" w:color="auto" w:fill="auto"/>
        </w:tcPr>
        <w:p w14:paraId="325EFC0B" w14:textId="77777777" w:rsidR="001D0D45" w:rsidRPr="001D0D45" w:rsidRDefault="001D0D45" w:rsidP="001D0D45">
          <w:pPr>
            <w:rPr>
              <w:sz w:val="16"/>
              <w:szCs w:val="16"/>
            </w:rPr>
          </w:pPr>
        </w:p>
      </w:tc>
      <w:tc>
        <w:tcPr>
          <w:tcW w:w="5849" w:type="dxa"/>
          <w:gridSpan w:val="12"/>
          <w:shd w:val="clear" w:color="auto" w:fill="auto"/>
          <w:vAlign w:val="center"/>
        </w:tcPr>
        <w:p w14:paraId="2F169501" w14:textId="77777777" w:rsidR="001D0D45" w:rsidRPr="00E36990" w:rsidRDefault="001D0D45" w:rsidP="001D0D45">
          <w:pPr>
            <w:pStyle w:val="Footer"/>
            <w:jc w:val="center"/>
            <w:rPr>
              <w:color w:val="004E9A" w:themeColor="accent1"/>
              <w:sz w:val="16"/>
              <w:szCs w:val="16"/>
            </w:rPr>
          </w:pPr>
          <w:r w:rsidRPr="00E36990">
            <w:rPr>
              <w:color w:val="004E9A" w:themeColor="accent1"/>
              <w:sz w:val="16"/>
              <w:szCs w:val="16"/>
            </w:rPr>
            <w:t>healthystart@nichq.org</w:t>
          </w:r>
        </w:p>
        <w:p w14:paraId="000C7029" w14:textId="105F20FB" w:rsidR="001D0D45" w:rsidRPr="001D0D45" w:rsidRDefault="001D0D45" w:rsidP="001D0D45">
          <w:pPr>
            <w:jc w:val="center"/>
            <w:rPr>
              <w:sz w:val="16"/>
              <w:szCs w:val="16"/>
            </w:rPr>
          </w:pPr>
          <w:r w:rsidRPr="00E36990">
            <w:rPr>
              <w:color w:val="004E9A" w:themeColor="accent1"/>
              <w:sz w:val="16"/>
              <w:szCs w:val="16"/>
            </w:rPr>
            <w:t>info@nichq.org</w:t>
          </w:r>
        </w:p>
      </w:tc>
      <w:tc>
        <w:tcPr>
          <w:tcW w:w="488" w:type="dxa"/>
          <w:shd w:val="clear" w:color="auto" w:fill="auto"/>
        </w:tcPr>
        <w:p w14:paraId="783793D5" w14:textId="77777777" w:rsidR="001D0D45" w:rsidRPr="001D0D45" w:rsidRDefault="001D0D45" w:rsidP="001D0D45">
          <w:pPr>
            <w:rPr>
              <w:sz w:val="16"/>
              <w:szCs w:val="16"/>
            </w:rPr>
          </w:pPr>
        </w:p>
      </w:tc>
      <w:tc>
        <w:tcPr>
          <w:tcW w:w="282" w:type="dxa"/>
          <w:shd w:val="clear" w:color="auto" w:fill="auto"/>
        </w:tcPr>
        <w:p w14:paraId="072F4267" w14:textId="77777777" w:rsidR="001D0D45" w:rsidRPr="001D0D45" w:rsidRDefault="001D0D45" w:rsidP="001D0D45">
          <w:pPr>
            <w:rPr>
              <w:sz w:val="16"/>
              <w:szCs w:val="16"/>
            </w:rPr>
          </w:pPr>
        </w:p>
      </w:tc>
      <w:tc>
        <w:tcPr>
          <w:tcW w:w="285" w:type="dxa"/>
          <w:shd w:val="clear" w:color="auto" w:fill="auto"/>
        </w:tcPr>
        <w:p w14:paraId="3B131973" w14:textId="77777777" w:rsidR="001D0D45" w:rsidRPr="001D0D45" w:rsidRDefault="001D0D45" w:rsidP="001D0D45">
          <w:pPr>
            <w:rPr>
              <w:sz w:val="16"/>
              <w:szCs w:val="16"/>
            </w:rPr>
          </w:pPr>
        </w:p>
      </w:tc>
    </w:tr>
    <w:tr w:rsidR="001D0D45" w14:paraId="456E1323" w14:textId="77777777" w:rsidTr="001D0D45">
      <w:tc>
        <w:tcPr>
          <w:tcW w:w="281" w:type="dxa"/>
          <w:shd w:val="clear" w:color="auto" w:fill="auto"/>
        </w:tcPr>
        <w:p w14:paraId="23A36506" w14:textId="77777777" w:rsidR="001D0D45" w:rsidRPr="001D0D45" w:rsidRDefault="001D0D45" w:rsidP="001D0D45">
          <w:pPr>
            <w:pStyle w:val="Footer"/>
            <w:rPr>
              <w:sz w:val="16"/>
              <w:szCs w:val="16"/>
            </w:rPr>
          </w:pPr>
        </w:p>
      </w:tc>
      <w:tc>
        <w:tcPr>
          <w:tcW w:w="276" w:type="dxa"/>
          <w:shd w:val="clear" w:color="auto" w:fill="auto"/>
        </w:tcPr>
        <w:p w14:paraId="4E6758F7" w14:textId="77777777" w:rsidR="001D0D45" w:rsidRPr="001D0D45" w:rsidRDefault="001D0D45" w:rsidP="001D0D45">
          <w:pPr>
            <w:pStyle w:val="Footer"/>
            <w:rPr>
              <w:sz w:val="16"/>
              <w:szCs w:val="16"/>
            </w:rPr>
          </w:pPr>
        </w:p>
      </w:tc>
      <w:tc>
        <w:tcPr>
          <w:tcW w:w="486" w:type="dxa"/>
          <w:shd w:val="clear" w:color="auto" w:fill="auto"/>
        </w:tcPr>
        <w:p w14:paraId="6DCCE800" w14:textId="77777777" w:rsidR="001D0D45" w:rsidRPr="001D0D45" w:rsidRDefault="001D0D45" w:rsidP="001D0D45">
          <w:pPr>
            <w:pStyle w:val="Footer"/>
            <w:rPr>
              <w:sz w:val="16"/>
              <w:szCs w:val="16"/>
            </w:rPr>
          </w:pPr>
        </w:p>
      </w:tc>
      <w:tc>
        <w:tcPr>
          <w:tcW w:w="485" w:type="dxa"/>
          <w:shd w:val="clear" w:color="auto" w:fill="auto"/>
        </w:tcPr>
        <w:p w14:paraId="68ED33E5" w14:textId="77777777" w:rsidR="001D0D45" w:rsidRPr="001D0D45" w:rsidRDefault="001D0D45" w:rsidP="001D0D45">
          <w:pPr>
            <w:pStyle w:val="Footer"/>
            <w:rPr>
              <w:sz w:val="16"/>
              <w:szCs w:val="16"/>
            </w:rPr>
          </w:pPr>
        </w:p>
      </w:tc>
      <w:tc>
        <w:tcPr>
          <w:tcW w:w="487" w:type="dxa"/>
          <w:shd w:val="clear" w:color="auto" w:fill="auto"/>
        </w:tcPr>
        <w:p w14:paraId="6EECC79B" w14:textId="77777777" w:rsidR="001D0D45" w:rsidRPr="001D0D45" w:rsidRDefault="001D0D45" w:rsidP="001D0D45">
          <w:pPr>
            <w:pStyle w:val="Footer"/>
            <w:rPr>
              <w:sz w:val="16"/>
              <w:szCs w:val="16"/>
            </w:rPr>
          </w:pPr>
        </w:p>
      </w:tc>
      <w:tc>
        <w:tcPr>
          <w:tcW w:w="487" w:type="dxa"/>
          <w:shd w:val="clear" w:color="auto" w:fill="auto"/>
        </w:tcPr>
        <w:p w14:paraId="0CB28956" w14:textId="77777777" w:rsidR="001D0D45" w:rsidRPr="001D0D45" w:rsidRDefault="001D0D45" w:rsidP="001D0D45">
          <w:pPr>
            <w:pStyle w:val="Footer"/>
            <w:rPr>
              <w:sz w:val="16"/>
              <w:szCs w:val="16"/>
            </w:rPr>
          </w:pPr>
        </w:p>
      </w:tc>
      <w:tc>
        <w:tcPr>
          <w:tcW w:w="488" w:type="dxa"/>
          <w:shd w:val="clear" w:color="auto" w:fill="auto"/>
        </w:tcPr>
        <w:p w14:paraId="384B5DD1" w14:textId="77777777" w:rsidR="001D0D45" w:rsidRPr="001D0D45" w:rsidRDefault="001D0D45" w:rsidP="001D0D45">
          <w:pPr>
            <w:pStyle w:val="Footer"/>
            <w:rPr>
              <w:sz w:val="16"/>
              <w:szCs w:val="16"/>
            </w:rPr>
          </w:pPr>
        </w:p>
      </w:tc>
      <w:tc>
        <w:tcPr>
          <w:tcW w:w="487" w:type="dxa"/>
          <w:shd w:val="clear" w:color="auto" w:fill="auto"/>
        </w:tcPr>
        <w:p w14:paraId="3E5AEFE5" w14:textId="77777777" w:rsidR="001D0D45" w:rsidRPr="001D0D45" w:rsidRDefault="001D0D45" w:rsidP="001D0D45">
          <w:pPr>
            <w:pStyle w:val="Footer"/>
            <w:rPr>
              <w:sz w:val="16"/>
              <w:szCs w:val="16"/>
            </w:rPr>
          </w:pPr>
        </w:p>
      </w:tc>
      <w:tc>
        <w:tcPr>
          <w:tcW w:w="487" w:type="dxa"/>
          <w:shd w:val="clear" w:color="auto" w:fill="auto"/>
        </w:tcPr>
        <w:p w14:paraId="41B1FD48" w14:textId="77777777" w:rsidR="001D0D45" w:rsidRPr="001D0D45" w:rsidRDefault="001D0D45" w:rsidP="001D0D45">
          <w:pPr>
            <w:pStyle w:val="Footer"/>
            <w:rPr>
              <w:sz w:val="16"/>
              <w:szCs w:val="16"/>
            </w:rPr>
          </w:pPr>
        </w:p>
      </w:tc>
      <w:tc>
        <w:tcPr>
          <w:tcW w:w="488" w:type="dxa"/>
          <w:shd w:val="clear" w:color="auto" w:fill="auto"/>
        </w:tcPr>
        <w:p w14:paraId="644E8BDF" w14:textId="77777777" w:rsidR="001D0D45" w:rsidRPr="001D0D45" w:rsidRDefault="001D0D45" w:rsidP="001D0D45">
          <w:pPr>
            <w:pStyle w:val="Footer"/>
            <w:rPr>
              <w:sz w:val="16"/>
              <w:szCs w:val="16"/>
            </w:rPr>
          </w:pPr>
        </w:p>
      </w:tc>
      <w:tc>
        <w:tcPr>
          <w:tcW w:w="488" w:type="dxa"/>
          <w:shd w:val="clear" w:color="auto" w:fill="auto"/>
        </w:tcPr>
        <w:p w14:paraId="3458C640" w14:textId="77777777" w:rsidR="001D0D45" w:rsidRPr="001D0D45" w:rsidRDefault="001D0D45" w:rsidP="001D0D45">
          <w:pPr>
            <w:rPr>
              <w:sz w:val="16"/>
              <w:szCs w:val="16"/>
            </w:rPr>
          </w:pPr>
        </w:p>
      </w:tc>
      <w:tc>
        <w:tcPr>
          <w:tcW w:w="488" w:type="dxa"/>
          <w:shd w:val="clear" w:color="auto" w:fill="auto"/>
        </w:tcPr>
        <w:p w14:paraId="4CBA4FBA" w14:textId="77777777" w:rsidR="001D0D45" w:rsidRPr="001D0D45" w:rsidRDefault="001D0D45" w:rsidP="001D0D45">
          <w:pPr>
            <w:rPr>
              <w:sz w:val="16"/>
              <w:szCs w:val="16"/>
            </w:rPr>
          </w:pPr>
        </w:p>
      </w:tc>
      <w:tc>
        <w:tcPr>
          <w:tcW w:w="487" w:type="dxa"/>
          <w:shd w:val="clear" w:color="auto" w:fill="auto"/>
        </w:tcPr>
        <w:p w14:paraId="2291818B" w14:textId="77777777" w:rsidR="001D0D45" w:rsidRPr="001D0D45" w:rsidRDefault="001D0D45" w:rsidP="001D0D45">
          <w:pPr>
            <w:rPr>
              <w:sz w:val="16"/>
              <w:szCs w:val="16"/>
            </w:rPr>
          </w:pPr>
        </w:p>
      </w:tc>
      <w:tc>
        <w:tcPr>
          <w:tcW w:w="487" w:type="dxa"/>
          <w:shd w:val="clear" w:color="auto" w:fill="auto"/>
        </w:tcPr>
        <w:p w14:paraId="43236559" w14:textId="77777777" w:rsidR="001D0D45" w:rsidRPr="001D0D45" w:rsidRDefault="001D0D45" w:rsidP="001D0D45">
          <w:pPr>
            <w:rPr>
              <w:sz w:val="16"/>
              <w:szCs w:val="16"/>
            </w:rPr>
          </w:pPr>
        </w:p>
      </w:tc>
      <w:tc>
        <w:tcPr>
          <w:tcW w:w="488" w:type="dxa"/>
          <w:shd w:val="clear" w:color="auto" w:fill="auto"/>
        </w:tcPr>
        <w:p w14:paraId="3FF3D57C" w14:textId="77777777" w:rsidR="001D0D45" w:rsidRPr="001D0D45" w:rsidRDefault="001D0D45" w:rsidP="001D0D45">
          <w:pPr>
            <w:rPr>
              <w:sz w:val="16"/>
              <w:szCs w:val="16"/>
            </w:rPr>
          </w:pPr>
        </w:p>
      </w:tc>
      <w:tc>
        <w:tcPr>
          <w:tcW w:w="490" w:type="dxa"/>
          <w:shd w:val="clear" w:color="auto" w:fill="auto"/>
        </w:tcPr>
        <w:p w14:paraId="0851BAD6" w14:textId="77777777" w:rsidR="001D0D45" w:rsidRPr="001D0D45" w:rsidRDefault="001D0D45" w:rsidP="001D0D45">
          <w:pPr>
            <w:rPr>
              <w:sz w:val="16"/>
              <w:szCs w:val="16"/>
            </w:rPr>
          </w:pPr>
        </w:p>
      </w:tc>
      <w:tc>
        <w:tcPr>
          <w:tcW w:w="488" w:type="dxa"/>
          <w:shd w:val="clear" w:color="auto" w:fill="auto"/>
        </w:tcPr>
        <w:p w14:paraId="42794D7A" w14:textId="77777777" w:rsidR="001D0D45" w:rsidRPr="001D0D45" w:rsidRDefault="001D0D45" w:rsidP="001D0D45">
          <w:pPr>
            <w:rPr>
              <w:sz w:val="16"/>
              <w:szCs w:val="16"/>
            </w:rPr>
          </w:pPr>
        </w:p>
      </w:tc>
      <w:tc>
        <w:tcPr>
          <w:tcW w:w="487" w:type="dxa"/>
          <w:shd w:val="clear" w:color="auto" w:fill="auto"/>
        </w:tcPr>
        <w:p w14:paraId="429E21D4" w14:textId="77777777" w:rsidR="001D0D45" w:rsidRPr="001D0D45" w:rsidRDefault="001D0D45" w:rsidP="001D0D45">
          <w:pPr>
            <w:rPr>
              <w:sz w:val="16"/>
              <w:szCs w:val="16"/>
            </w:rPr>
          </w:pPr>
        </w:p>
      </w:tc>
      <w:tc>
        <w:tcPr>
          <w:tcW w:w="487" w:type="dxa"/>
          <w:shd w:val="clear" w:color="auto" w:fill="auto"/>
        </w:tcPr>
        <w:p w14:paraId="47849A0E" w14:textId="77777777" w:rsidR="001D0D45" w:rsidRPr="001D0D45" w:rsidRDefault="001D0D45" w:rsidP="001D0D45">
          <w:pPr>
            <w:rPr>
              <w:sz w:val="16"/>
              <w:szCs w:val="16"/>
            </w:rPr>
          </w:pPr>
        </w:p>
      </w:tc>
      <w:tc>
        <w:tcPr>
          <w:tcW w:w="488" w:type="dxa"/>
          <w:shd w:val="clear" w:color="auto" w:fill="auto"/>
        </w:tcPr>
        <w:p w14:paraId="4516F556" w14:textId="77777777" w:rsidR="001D0D45" w:rsidRPr="001D0D45" w:rsidRDefault="001D0D45" w:rsidP="001D0D45">
          <w:pPr>
            <w:rPr>
              <w:sz w:val="16"/>
              <w:szCs w:val="16"/>
            </w:rPr>
          </w:pPr>
        </w:p>
      </w:tc>
      <w:tc>
        <w:tcPr>
          <w:tcW w:w="487" w:type="dxa"/>
          <w:shd w:val="clear" w:color="auto" w:fill="auto"/>
        </w:tcPr>
        <w:p w14:paraId="1CCEAD73" w14:textId="77777777" w:rsidR="001D0D45" w:rsidRPr="001D0D45" w:rsidRDefault="001D0D45" w:rsidP="001D0D45">
          <w:pPr>
            <w:rPr>
              <w:sz w:val="16"/>
              <w:szCs w:val="16"/>
            </w:rPr>
          </w:pPr>
        </w:p>
      </w:tc>
      <w:tc>
        <w:tcPr>
          <w:tcW w:w="488" w:type="dxa"/>
          <w:shd w:val="clear" w:color="auto" w:fill="auto"/>
        </w:tcPr>
        <w:p w14:paraId="3FE0DA03" w14:textId="77777777" w:rsidR="001D0D45" w:rsidRPr="001D0D45" w:rsidRDefault="001D0D45" w:rsidP="001D0D45">
          <w:pPr>
            <w:rPr>
              <w:sz w:val="16"/>
              <w:szCs w:val="16"/>
            </w:rPr>
          </w:pPr>
        </w:p>
      </w:tc>
      <w:tc>
        <w:tcPr>
          <w:tcW w:w="487" w:type="dxa"/>
          <w:shd w:val="clear" w:color="auto" w:fill="auto"/>
        </w:tcPr>
        <w:p w14:paraId="301878A3" w14:textId="77777777" w:rsidR="001D0D45" w:rsidRPr="001D0D45" w:rsidRDefault="001D0D45" w:rsidP="001D0D45">
          <w:pPr>
            <w:rPr>
              <w:sz w:val="16"/>
              <w:szCs w:val="16"/>
            </w:rPr>
          </w:pPr>
        </w:p>
      </w:tc>
      <w:tc>
        <w:tcPr>
          <w:tcW w:w="487" w:type="dxa"/>
          <w:shd w:val="clear" w:color="auto" w:fill="auto"/>
        </w:tcPr>
        <w:p w14:paraId="35D8CCFF" w14:textId="77777777" w:rsidR="001D0D45" w:rsidRPr="001D0D45" w:rsidRDefault="001D0D45" w:rsidP="001D0D45">
          <w:pPr>
            <w:rPr>
              <w:sz w:val="16"/>
              <w:szCs w:val="16"/>
            </w:rPr>
          </w:pPr>
        </w:p>
      </w:tc>
      <w:tc>
        <w:tcPr>
          <w:tcW w:w="488" w:type="dxa"/>
          <w:shd w:val="clear" w:color="auto" w:fill="auto"/>
        </w:tcPr>
        <w:p w14:paraId="593D2CED" w14:textId="77777777" w:rsidR="001D0D45" w:rsidRPr="001D0D45" w:rsidRDefault="001D0D45" w:rsidP="001D0D45">
          <w:pPr>
            <w:rPr>
              <w:sz w:val="16"/>
              <w:szCs w:val="16"/>
            </w:rPr>
          </w:pPr>
        </w:p>
      </w:tc>
      <w:tc>
        <w:tcPr>
          <w:tcW w:w="487" w:type="dxa"/>
          <w:shd w:val="clear" w:color="auto" w:fill="auto"/>
        </w:tcPr>
        <w:p w14:paraId="1AF15538" w14:textId="77777777" w:rsidR="001D0D45" w:rsidRPr="001D0D45" w:rsidRDefault="001D0D45" w:rsidP="001D0D45">
          <w:pPr>
            <w:rPr>
              <w:sz w:val="16"/>
              <w:szCs w:val="16"/>
            </w:rPr>
          </w:pPr>
        </w:p>
      </w:tc>
      <w:tc>
        <w:tcPr>
          <w:tcW w:w="488" w:type="dxa"/>
          <w:shd w:val="clear" w:color="auto" w:fill="auto"/>
        </w:tcPr>
        <w:p w14:paraId="375F0602" w14:textId="77777777" w:rsidR="001D0D45" w:rsidRPr="001D0D45" w:rsidRDefault="001D0D45" w:rsidP="001D0D45">
          <w:pPr>
            <w:rPr>
              <w:sz w:val="16"/>
              <w:szCs w:val="16"/>
            </w:rPr>
          </w:pPr>
        </w:p>
      </w:tc>
      <w:tc>
        <w:tcPr>
          <w:tcW w:w="487" w:type="dxa"/>
          <w:shd w:val="clear" w:color="auto" w:fill="auto"/>
        </w:tcPr>
        <w:p w14:paraId="53764B33" w14:textId="77777777" w:rsidR="001D0D45" w:rsidRPr="001D0D45" w:rsidRDefault="001D0D45" w:rsidP="001D0D45">
          <w:pPr>
            <w:rPr>
              <w:sz w:val="16"/>
              <w:szCs w:val="16"/>
            </w:rPr>
          </w:pPr>
        </w:p>
      </w:tc>
      <w:tc>
        <w:tcPr>
          <w:tcW w:w="487" w:type="dxa"/>
          <w:shd w:val="clear" w:color="auto" w:fill="auto"/>
        </w:tcPr>
        <w:p w14:paraId="7C2FC083" w14:textId="77777777" w:rsidR="001D0D45" w:rsidRPr="001D0D45" w:rsidRDefault="001D0D45" w:rsidP="001D0D45">
          <w:pPr>
            <w:rPr>
              <w:sz w:val="16"/>
              <w:szCs w:val="16"/>
            </w:rPr>
          </w:pPr>
        </w:p>
      </w:tc>
      <w:tc>
        <w:tcPr>
          <w:tcW w:w="488" w:type="dxa"/>
          <w:shd w:val="clear" w:color="auto" w:fill="auto"/>
        </w:tcPr>
        <w:p w14:paraId="4EF94B63" w14:textId="77777777" w:rsidR="001D0D45" w:rsidRPr="001D0D45" w:rsidRDefault="001D0D45" w:rsidP="001D0D45">
          <w:pPr>
            <w:rPr>
              <w:sz w:val="16"/>
              <w:szCs w:val="16"/>
            </w:rPr>
          </w:pPr>
        </w:p>
      </w:tc>
      <w:tc>
        <w:tcPr>
          <w:tcW w:w="487" w:type="dxa"/>
          <w:shd w:val="clear" w:color="auto" w:fill="auto"/>
        </w:tcPr>
        <w:p w14:paraId="4CCE0116" w14:textId="77777777" w:rsidR="001D0D45" w:rsidRPr="001D0D45" w:rsidRDefault="001D0D45" w:rsidP="001D0D45">
          <w:pPr>
            <w:rPr>
              <w:sz w:val="16"/>
              <w:szCs w:val="16"/>
            </w:rPr>
          </w:pPr>
        </w:p>
      </w:tc>
      <w:tc>
        <w:tcPr>
          <w:tcW w:w="488" w:type="dxa"/>
          <w:shd w:val="clear" w:color="auto" w:fill="auto"/>
        </w:tcPr>
        <w:p w14:paraId="160C86F5" w14:textId="77777777" w:rsidR="001D0D45" w:rsidRPr="001D0D45" w:rsidRDefault="001D0D45" w:rsidP="001D0D45">
          <w:pPr>
            <w:rPr>
              <w:sz w:val="16"/>
              <w:szCs w:val="16"/>
            </w:rPr>
          </w:pPr>
        </w:p>
      </w:tc>
      <w:tc>
        <w:tcPr>
          <w:tcW w:w="487" w:type="dxa"/>
          <w:shd w:val="clear" w:color="auto" w:fill="auto"/>
        </w:tcPr>
        <w:p w14:paraId="79A20FEF" w14:textId="77777777" w:rsidR="001D0D45" w:rsidRPr="001D0D45" w:rsidRDefault="001D0D45" w:rsidP="001D0D45">
          <w:pPr>
            <w:rPr>
              <w:sz w:val="16"/>
              <w:szCs w:val="16"/>
            </w:rPr>
          </w:pPr>
        </w:p>
      </w:tc>
      <w:tc>
        <w:tcPr>
          <w:tcW w:w="487" w:type="dxa"/>
          <w:shd w:val="clear" w:color="auto" w:fill="auto"/>
        </w:tcPr>
        <w:p w14:paraId="594A4719" w14:textId="77777777" w:rsidR="001D0D45" w:rsidRPr="001D0D45" w:rsidRDefault="001D0D45" w:rsidP="001D0D45">
          <w:pPr>
            <w:rPr>
              <w:sz w:val="16"/>
              <w:szCs w:val="16"/>
            </w:rPr>
          </w:pPr>
        </w:p>
      </w:tc>
      <w:tc>
        <w:tcPr>
          <w:tcW w:w="488" w:type="dxa"/>
          <w:shd w:val="clear" w:color="auto" w:fill="auto"/>
        </w:tcPr>
        <w:p w14:paraId="11966CEA" w14:textId="77777777" w:rsidR="001D0D45" w:rsidRPr="001D0D45" w:rsidRDefault="001D0D45" w:rsidP="001D0D45">
          <w:pPr>
            <w:rPr>
              <w:sz w:val="16"/>
              <w:szCs w:val="16"/>
            </w:rPr>
          </w:pPr>
        </w:p>
      </w:tc>
      <w:tc>
        <w:tcPr>
          <w:tcW w:w="487" w:type="dxa"/>
          <w:shd w:val="clear" w:color="auto" w:fill="auto"/>
        </w:tcPr>
        <w:p w14:paraId="52DD16E3" w14:textId="77777777" w:rsidR="001D0D45" w:rsidRPr="001D0D45" w:rsidRDefault="001D0D45" w:rsidP="001D0D45">
          <w:pPr>
            <w:rPr>
              <w:sz w:val="16"/>
              <w:szCs w:val="16"/>
            </w:rPr>
          </w:pPr>
        </w:p>
      </w:tc>
      <w:tc>
        <w:tcPr>
          <w:tcW w:w="488" w:type="dxa"/>
          <w:shd w:val="clear" w:color="auto" w:fill="auto"/>
        </w:tcPr>
        <w:p w14:paraId="06C3E00E" w14:textId="77777777" w:rsidR="001D0D45" w:rsidRPr="001D0D45" w:rsidRDefault="001D0D45" w:rsidP="001D0D45">
          <w:pPr>
            <w:rPr>
              <w:sz w:val="16"/>
              <w:szCs w:val="16"/>
            </w:rPr>
          </w:pPr>
        </w:p>
      </w:tc>
      <w:tc>
        <w:tcPr>
          <w:tcW w:w="487" w:type="dxa"/>
          <w:shd w:val="clear" w:color="auto" w:fill="auto"/>
        </w:tcPr>
        <w:p w14:paraId="2377278B" w14:textId="77777777" w:rsidR="001D0D45" w:rsidRPr="001D0D45" w:rsidRDefault="001D0D45" w:rsidP="001D0D45">
          <w:pPr>
            <w:rPr>
              <w:sz w:val="16"/>
              <w:szCs w:val="16"/>
            </w:rPr>
          </w:pPr>
        </w:p>
      </w:tc>
      <w:tc>
        <w:tcPr>
          <w:tcW w:w="487" w:type="dxa"/>
          <w:shd w:val="clear" w:color="auto" w:fill="auto"/>
        </w:tcPr>
        <w:p w14:paraId="2D34CAA7" w14:textId="77777777" w:rsidR="001D0D45" w:rsidRPr="001D0D45" w:rsidRDefault="001D0D45" w:rsidP="001D0D45">
          <w:pPr>
            <w:rPr>
              <w:sz w:val="16"/>
              <w:szCs w:val="16"/>
            </w:rPr>
          </w:pPr>
        </w:p>
      </w:tc>
      <w:tc>
        <w:tcPr>
          <w:tcW w:w="488" w:type="dxa"/>
          <w:shd w:val="clear" w:color="auto" w:fill="auto"/>
        </w:tcPr>
        <w:p w14:paraId="5D4F2343" w14:textId="77777777" w:rsidR="001D0D45" w:rsidRPr="001D0D45" w:rsidRDefault="001D0D45" w:rsidP="001D0D45">
          <w:pPr>
            <w:rPr>
              <w:sz w:val="16"/>
              <w:szCs w:val="16"/>
            </w:rPr>
          </w:pPr>
        </w:p>
      </w:tc>
      <w:tc>
        <w:tcPr>
          <w:tcW w:w="487" w:type="dxa"/>
          <w:shd w:val="clear" w:color="auto" w:fill="auto"/>
        </w:tcPr>
        <w:p w14:paraId="40089CD4" w14:textId="77777777" w:rsidR="001D0D45" w:rsidRPr="001D0D45" w:rsidRDefault="001D0D45" w:rsidP="001D0D45">
          <w:pPr>
            <w:rPr>
              <w:sz w:val="16"/>
              <w:szCs w:val="16"/>
            </w:rPr>
          </w:pPr>
        </w:p>
      </w:tc>
      <w:tc>
        <w:tcPr>
          <w:tcW w:w="488" w:type="dxa"/>
          <w:shd w:val="clear" w:color="auto" w:fill="auto"/>
        </w:tcPr>
        <w:p w14:paraId="2575428A" w14:textId="77777777" w:rsidR="001D0D45" w:rsidRPr="001D0D45" w:rsidRDefault="001D0D45" w:rsidP="001D0D45">
          <w:pPr>
            <w:rPr>
              <w:sz w:val="16"/>
              <w:szCs w:val="16"/>
            </w:rPr>
          </w:pPr>
        </w:p>
      </w:tc>
      <w:tc>
        <w:tcPr>
          <w:tcW w:w="487" w:type="dxa"/>
          <w:shd w:val="clear" w:color="auto" w:fill="auto"/>
        </w:tcPr>
        <w:p w14:paraId="1E867397" w14:textId="77777777" w:rsidR="001D0D45" w:rsidRPr="001D0D45" w:rsidRDefault="001D0D45" w:rsidP="001D0D45">
          <w:pPr>
            <w:rPr>
              <w:sz w:val="16"/>
              <w:szCs w:val="16"/>
            </w:rPr>
          </w:pPr>
        </w:p>
      </w:tc>
      <w:tc>
        <w:tcPr>
          <w:tcW w:w="488" w:type="dxa"/>
          <w:shd w:val="clear" w:color="auto" w:fill="auto"/>
        </w:tcPr>
        <w:p w14:paraId="270D17F6" w14:textId="77777777" w:rsidR="001D0D45" w:rsidRPr="001D0D45" w:rsidRDefault="001D0D45" w:rsidP="001D0D45">
          <w:pPr>
            <w:rPr>
              <w:sz w:val="16"/>
              <w:szCs w:val="16"/>
            </w:rPr>
          </w:pPr>
        </w:p>
      </w:tc>
      <w:tc>
        <w:tcPr>
          <w:tcW w:w="282" w:type="dxa"/>
          <w:shd w:val="clear" w:color="auto" w:fill="auto"/>
        </w:tcPr>
        <w:p w14:paraId="3C5D035F" w14:textId="77777777" w:rsidR="001D0D45" w:rsidRPr="001D0D45" w:rsidRDefault="001D0D45" w:rsidP="001D0D45">
          <w:pPr>
            <w:rPr>
              <w:sz w:val="16"/>
              <w:szCs w:val="16"/>
            </w:rPr>
          </w:pPr>
        </w:p>
      </w:tc>
      <w:tc>
        <w:tcPr>
          <w:tcW w:w="285" w:type="dxa"/>
          <w:shd w:val="clear" w:color="auto" w:fill="auto"/>
        </w:tcPr>
        <w:p w14:paraId="57572688" w14:textId="77777777" w:rsidR="001D0D45" w:rsidRPr="001D0D45" w:rsidRDefault="001D0D45" w:rsidP="001D0D45">
          <w:pPr>
            <w:rPr>
              <w:sz w:val="16"/>
              <w:szCs w:val="16"/>
            </w:rPr>
          </w:pPr>
        </w:p>
      </w:tc>
    </w:tr>
    <w:tr w:rsidR="001D0D45" w14:paraId="2F11BF67" w14:textId="77777777" w:rsidTr="00AE7BC9">
      <w:tc>
        <w:tcPr>
          <w:tcW w:w="21595" w:type="dxa"/>
          <w:gridSpan w:val="46"/>
          <w:shd w:val="clear" w:color="auto" w:fill="auto"/>
        </w:tcPr>
        <w:p w14:paraId="41A3416D" w14:textId="77777777" w:rsidR="001D0D45" w:rsidRPr="001D0D45" w:rsidRDefault="001D0D45" w:rsidP="001D0D45">
          <w:pPr>
            <w:rPr>
              <w:sz w:val="16"/>
              <w:szCs w:val="16"/>
            </w:rPr>
          </w:pPr>
        </w:p>
      </w:tc>
    </w:tr>
  </w:tbl>
  <w:p w14:paraId="08E144B6" w14:textId="77777777" w:rsidR="001945D0" w:rsidRPr="00995039" w:rsidRDefault="001945D0" w:rsidP="00995039">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66F0D" w14:textId="77777777" w:rsidR="001D0D45" w:rsidRDefault="001D0D45" w:rsidP="003D660A">
      <w:r>
        <w:separator/>
      </w:r>
    </w:p>
    <w:p w14:paraId="20CF4255" w14:textId="77777777" w:rsidR="001D0D45" w:rsidRDefault="001D0D45" w:rsidP="003D660A"/>
    <w:p w14:paraId="4A306D0D" w14:textId="77777777" w:rsidR="001D0D45" w:rsidRDefault="001D0D45" w:rsidP="003D660A"/>
  </w:footnote>
  <w:footnote w:type="continuationSeparator" w:id="0">
    <w:p w14:paraId="77292162" w14:textId="77777777" w:rsidR="001D0D45" w:rsidRDefault="001D0D45" w:rsidP="003D660A">
      <w:r>
        <w:continuationSeparator/>
      </w:r>
    </w:p>
    <w:p w14:paraId="7FF2AEAC" w14:textId="77777777" w:rsidR="001D0D45" w:rsidRDefault="001D0D45" w:rsidP="003D660A"/>
    <w:p w14:paraId="1C240947" w14:textId="77777777" w:rsidR="001D0D45" w:rsidRDefault="001D0D45" w:rsidP="003D66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F349B" w14:textId="0EA0F64A" w:rsidR="000F2B60" w:rsidRPr="001D0D45" w:rsidRDefault="000F2B60">
    <w:pPr>
      <w:pStyle w:val="Header"/>
      <w:rPr>
        <w:sz w:val="16"/>
        <w:szCs w:val="16"/>
      </w:rPr>
    </w:pPr>
    <w:r w:rsidRPr="001D0D45">
      <w:rPr>
        <w:sz w:val="16"/>
        <w:szCs w:val="16"/>
      </w:rPr>
      <w:t xml:space="preserve">Healthy Start TA &amp; Support Center || </w:t>
    </w:r>
    <w:r w:rsidRPr="001D0D45">
      <w:rPr>
        <w:sz w:val="16"/>
        <w:szCs w:val="16"/>
      </w:rPr>
      <w:fldChar w:fldCharType="begin"/>
    </w:r>
    <w:r w:rsidRPr="001D0D45">
      <w:rPr>
        <w:sz w:val="16"/>
        <w:szCs w:val="16"/>
      </w:rPr>
      <w:instrText xml:space="preserve"> REF Title \h  \* MERGEFORMAT </w:instrText>
    </w:r>
    <w:r w:rsidRPr="001D0D45">
      <w:rPr>
        <w:sz w:val="16"/>
        <w:szCs w:val="16"/>
      </w:rPr>
    </w:r>
    <w:r w:rsidRPr="001D0D45">
      <w:rPr>
        <w:sz w:val="16"/>
        <w:szCs w:val="16"/>
      </w:rPr>
      <w:fldChar w:fldCharType="separate"/>
    </w:r>
    <w:proofErr w:type="spellStart"/>
    <w:r w:rsidR="00F024C8" w:rsidRPr="00F024C8">
      <w:rPr>
        <w:sz w:val="16"/>
        <w:szCs w:val="16"/>
      </w:rPr>
      <w:t>Datassist</w:t>
    </w:r>
    <w:proofErr w:type="spellEnd"/>
    <w:r w:rsidR="00F024C8" w:rsidRPr="00F024C8">
      <w:rPr>
        <w:sz w:val="16"/>
        <w:szCs w:val="16"/>
      </w:rPr>
      <w:t xml:space="preserve"> Data Biography Template</w:t>
    </w:r>
    <w:r w:rsidRPr="001D0D45">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1600" w:type="dxa"/>
      <w:tblLayout w:type="fixed"/>
      <w:tblCellMar>
        <w:left w:w="0" w:type="dxa"/>
        <w:right w:w="0" w:type="dxa"/>
      </w:tblCellMar>
      <w:tblLook w:val="04A0" w:firstRow="1" w:lastRow="0" w:firstColumn="1" w:lastColumn="0" w:noHBand="0" w:noVBand="1"/>
    </w:tblPr>
    <w:tblGrid>
      <w:gridCol w:w="16560"/>
      <w:gridCol w:w="2520"/>
      <w:gridCol w:w="2520"/>
    </w:tblGrid>
    <w:tr w:rsidR="001D0D45" w:rsidRPr="00D810BF" w14:paraId="2B8A6C2A" w14:textId="77777777" w:rsidTr="001D0D45">
      <w:tc>
        <w:tcPr>
          <w:tcW w:w="16560" w:type="dxa"/>
          <w:shd w:val="clear" w:color="auto" w:fill="auto"/>
        </w:tcPr>
        <w:p w14:paraId="198DED3E" w14:textId="77777777" w:rsidR="00DA2528" w:rsidRPr="00D810BF" w:rsidRDefault="00DA2528" w:rsidP="00DA2528">
          <w:pPr>
            <w:tabs>
              <w:tab w:val="left" w:pos="3563"/>
            </w:tabs>
            <w:spacing w:after="0" w:line="240" w:lineRule="auto"/>
          </w:pPr>
          <w:r w:rsidRPr="00D810BF">
            <w:tab/>
          </w:r>
        </w:p>
      </w:tc>
      <w:tc>
        <w:tcPr>
          <w:tcW w:w="2520" w:type="dxa"/>
          <w:shd w:val="clear" w:color="auto" w:fill="auto"/>
        </w:tcPr>
        <w:p w14:paraId="74D32E26" w14:textId="77777777" w:rsidR="00DA2528" w:rsidRPr="00D810BF" w:rsidRDefault="00DA2528" w:rsidP="00DA2528">
          <w:pPr>
            <w:spacing w:after="0" w:line="240" w:lineRule="auto"/>
          </w:pPr>
          <w:r w:rsidRPr="00AF137D">
            <w:rPr>
              <w:noProof/>
            </w:rPr>
            <w:drawing>
              <wp:inline distT="0" distB="0" distL="0" distR="0" wp14:anchorId="3AF040F3" wp14:editId="2DF87D86">
                <wp:extent cx="1371600" cy="67119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71195"/>
                        </a:xfrm>
                        <a:prstGeom prst="rect">
                          <a:avLst/>
                        </a:prstGeom>
                        <a:noFill/>
                        <a:ln>
                          <a:noFill/>
                        </a:ln>
                      </pic:spPr>
                    </pic:pic>
                  </a:graphicData>
                </a:graphic>
              </wp:inline>
            </w:drawing>
          </w:r>
        </w:p>
      </w:tc>
      <w:tc>
        <w:tcPr>
          <w:tcW w:w="2520" w:type="dxa"/>
          <w:shd w:val="clear" w:color="auto" w:fill="auto"/>
          <w:vAlign w:val="bottom"/>
        </w:tcPr>
        <w:p w14:paraId="649E64B5" w14:textId="77777777" w:rsidR="00DA2528" w:rsidRPr="00D810BF" w:rsidRDefault="00DA2528" w:rsidP="00DA2528">
          <w:pPr>
            <w:spacing w:after="0" w:line="240" w:lineRule="auto"/>
          </w:pPr>
          <w:r w:rsidRPr="00AF137D">
            <w:rPr>
              <w:noProof/>
            </w:rPr>
            <w:drawing>
              <wp:inline distT="0" distB="0" distL="0" distR="0" wp14:anchorId="30F44FF4" wp14:editId="27AC080D">
                <wp:extent cx="1371600" cy="552450"/>
                <wp:effectExtent l="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0" cy="552450"/>
                        </a:xfrm>
                        <a:prstGeom prst="rect">
                          <a:avLst/>
                        </a:prstGeom>
                        <a:noFill/>
                        <a:ln>
                          <a:noFill/>
                        </a:ln>
                      </pic:spPr>
                    </pic:pic>
                  </a:graphicData>
                </a:graphic>
              </wp:inline>
            </w:drawing>
          </w:r>
        </w:p>
      </w:tc>
    </w:tr>
  </w:tbl>
  <w:p w14:paraId="78645D1F" w14:textId="77777777" w:rsidR="00DA2528" w:rsidRPr="00DA2528" w:rsidRDefault="00DA2528" w:rsidP="00DA25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7B7E79"/>
    <w:multiLevelType w:val="hybridMultilevel"/>
    <w:tmpl w:val="8D488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6D3CCA"/>
    <w:multiLevelType w:val="hybridMultilevel"/>
    <w:tmpl w:val="A3A2F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8AE3812"/>
    <w:multiLevelType w:val="hybridMultilevel"/>
    <w:tmpl w:val="6DDC1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ocumentProtection w:edit="forms"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D45"/>
    <w:rsid w:val="00045076"/>
    <w:rsid w:val="00082B24"/>
    <w:rsid w:val="000A1290"/>
    <w:rsid w:val="000F2B60"/>
    <w:rsid w:val="001945D0"/>
    <w:rsid w:val="001D0D45"/>
    <w:rsid w:val="001E428A"/>
    <w:rsid w:val="003C347B"/>
    <w:rsid w:val="003D660A"/>
    <w:rsid w:val="003F22B0"/>
    <w:rsid w:val="005341E3"/>
    <w:rsid w:val="005508C6"/>
    <w:rsid w:val="00642AC0"/>
    <w:rsid w:val="0070055B"/>
    <w:rsid w:val="00717B06"/>
    <w:rsid w:val="00743224"/>
    <w:rsid w:val="007B39D6"/>
    <w:rsid w:val="00846670"/>
    <w:rsid w:val="008D5DCB"/>
    <w:rsid w:val="00945DD5"/>
    <w:rsid w:val="009871C5"/>
    <w:rsid w:val="00995039"/>
    <w:rsid w:val="00AC0F2D"/>
    <w:rsid w:val="00AD33BD"/>
    <w:rsid w:val="00AF0E7D"/>
    <w:rsid w:val="00C032F1"/>
    <w:rsid w:val="00C04461"/>
    <w:rsid w:val="00C11C69"/>
    <w:rsid w:val="00CE4AFF"/>
    <w:rsid w:val="00D36D1D"/>
    <w:rsid w:val="00D452C3"/>
    <w:rsid w:val="00D5521F"/>
    <w:rsid w:val="00D87170"/>
    <w:rsid w:val="00DA2528"/>
    <w:rsid w:val="00DD0AD4"/>
    <w:rsid w:val="00DD74EE"/>
    <w:rsid w:val="00E36990"/>
    <w:rsid w:val="00E55D1F"/>
    <w:rsid w:val="00EA0B32"/>
    <w:rsid w:val="00EC26BB"/>
    <w:rsid w:val="00F024C8"/>
    <w:rsid w:val="00F47471"/>
    <w:rsid w:val="00F67B35"/>
    <w:rsid w:val="00FA171F"/>
    <w:rsid w:val="00FB1E67"/>
    <w:rsid w:val="00FD4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0D634B8"/>
  <w15:chartTrackingRefBased/>
  <w15:docId w15:val="{CAEA2EFE-6B49-4A7D-A0F6-53200F4C9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60A"/>
  </w:style>
  <w:style w:type="paragraph" w:styleId="Heading1">
    <w:name w:val="heading 1"/>
    <w:basedOn w:val="Normal"/>
    <w:next w:val="Normal"/>
    <w:link w:val="Heading1Char"/>
    <w:uiPriority w:val="9"/>
    <w:qFormat/>
    <w:rsid w:val="0070055B"/>
    <w:pPr>
      <w:outlineLvl w:val="0"/>
    </w:pPr>
    <w:rPr>
      <w:color w:val="004E9A" w:themeColor="accent1"/>
      <w:sz w:val="24"/>
      <w:szCs w:val="24"/>
    </w:rPr>
  </w:style>
  <w:style w:type="paragraph" w:styleId="Heading2">
    <w:name w:val="heading 2"/>
    <w:basedOn w:val="Normal"/>
    <w:next w:val="Normal"/>
    <w:link w:val="Heading2Char"/>
    <w:uiPriority w:val="9"/>
    <w:unhideWhenUsed/>
    <w:qFormat/>
    <w:rsid w:val="0070055B"/>
    <w:pPr>
      <w:outlineLvl w:val="1"/>
    </w:pPr>
    <w:rPr>
      <w:color w:val="9ECF7C" w:themeColor="accent2"/>
      <w:sz w:val="24"/>
      <w:szCs w:val="24"/>
    </w:rPr>
  </w:style>
  <w:style w:type="paragraph" w:styleId="Heading3">
    <w:name w:val="heading 3"/>
    <w:basedOn w:val="Normal"/>
    <w:next w:val="Normal"/>
    <w:link w:val="Heading3Char"/>
    <w:uiPriority w:val="9"/>
    <w:unhideWhenUsed/>
    <w:qFormat/>
    <w:rsid w:val="0070055B"/>
    <w:pPr>
      <w:outlineLvl w:val="2"/>
    </w:pPr>
    <w:rPr>
      <w:color w:val="F06828" w:themeColor="accent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224"/>
  </w:style>
  <w:style w:type="paragraph" w:styleId="Footer">
    <w:name w:val="footer"/>
    <w:basedOn w:val="Normal"/>
    <w:link w:val="FooterChar"/>
    <w:uiPriority w:val="99"/>
    <w:unhideWhenUsed/>
    <w:rsid w:val="00743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224"/>
  </w:style>
  <w:style w:type="table" w:styleId="TableGrid">
    <w:name w:val="Table Grid"/>
    <w:basedOn w:val="TableNormal"/>
    <w:uiPriority w:val="59"/>
    <w:rsid w:val="007432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508C6"/>
    <w:rPr>
      <w:b/>
      <w:bCs/>
      <w:i/>
      <w:iCs/>
      <w:spacing w:val="5"/>
    </w:rPr>
  </w:style>
  <w:style w:type="paragraph" w:styleId="Title">
    <w:name w:val="Title"/>
    <w:basedOn w:val="Normal"/>
    <w:next w:val="Normal"/>
    <w:link w:val="TitleChar"/>
    <w:uiPriority w:val="10"/>
    <w:qFormat/>
    <w:rsid w:val="000A1290"/>
    <w:rPr>
      <w:color w:val="004E9A" w:themeColor="accent1"/>
      <w:sz w:val="60"/>
      <w:szCs w:val="60"/>
    </w:rPr>
  </w:style>
  <w:style w:type="character" w:customStyle="1" w:styleId="TitleChar">
    <w:name w:val="Title Char"/>
    <w:basedOn w:val="DefaultParagraphFont"/>
    <w:link w:val="Title"/>
    <w:uiPriority w:val="10"/>
    <w:rsid w:val="000A1290"/>
    <w:rPr>
      <w:color w:val="004E9A" w:themeColor="accent1"/>
      <w:sz w:val="60"/>
      <w:szCs w:val="60"/>
    </w:rPr>
  </w:style>
  <w:style w:type="paragraph" w:styleId="Subtitle">
    <w:name w:val="Subtitle"/>
    <w:basedOn w:val="Normal"/>
    <w:next w:val="Normal"/>
    <w:link w:val="SubtitleChar"/>
    <w:uiPriority w:val="11"/>
    <w:qFormat/>
    <w:rsid w:val="00EA0B32"/>
    <w:rPr>
      <w:color w:val="004E9A" w:themeColor="accent1"/>
      <w:sz w:val="32"/>
      <w:szCs w:val="32"/>
    </w:rPr>
  </w:style>
  <w:style w:type="character" w:customStyle="1" w:styleId="SubtitleChar">
    <w:name w:val="Subtitle Char"/>
    <w:basedOn w:val="DefaultParagraphFont"/>
    <w:link w:val="Subtitle"/>
    <w:uiPriority w:val="11"/>
    <w:rsid w:val="00EA0B32"/>
    <w:rPr>
      <w:color w:val="004E9A" w:themeColor="accent1"/>
      <w:sz w:val="32"/>
      <w:szCs w:val="32"/>
    </w:rPr>
  </w:style>
  <w:style w:type="character" w:customStyle="1" w:styleId="Heading1Char">
    <w:name w:val="Heading 1 Char"/>
    <w:basedOn w:val="DefaultParagraphFont"/>
    <w:link w:val="Heading1"/>
    <w:uiPriority w:val="9"/>
    <w:rsid w:val="0070055B"/>
    <w:rPr>
      <w:color w:val="004E9A" w:themeColor="accent1"/>
      <w:sz w:val="24"/>
      <w:szCs w:val="24"/>
    </w:rPr>
  </w:style>
  <w:style w:type="character" w:customStyle="1" w:styleId="Heading2Char">
    <w:name w:val="Heading 2 Char"/>
    <w:basedOn w:val="DefaultParagraphFont"/>
    <w:link w:val="Heading2"/>
    <w:uiPriority w:val="9"/>
    <w:rsid w:val="0070055B"/>
    <w:rPr>
      <w:color w:val="9ECF7C" w:themeColor="accent2"/>
      <w:sz w:val="24"/>
      <w:szCs w:val="24"/>
    </w:rPr>
  </w:style>
  <w:style w:type="character" w:customStyle="1" w:styleId="Heading3Char">
    <w:name w:val="Heading 3 Char"/>
    <w:basedOn w:val="DefaultParagraphFont"/>
    <w:link w:val="Heading3"/>
    <w:uiPriority w:val="9"/>
    <w:rsid w:val="0070055B"/>
    <w:rPr>
      <w:color w:val="F06828" w:themeColor="accent3"/>
      <w:sz w:val="24"/>
      <w:szCs w:val="24"/>
    </w:rPr>
  </w:style>
  <w:style w:type="paragraph" w:styleId="ListParagraph">
    <w:name w:val="List Paragraph"/>
    <w:basedOn w:val="Normal"/>
    <w:uiPriority w:val="34"/>
    <w:qFormat/>
    <w:rsid w:val="00EC26BB"/>
    <w:pPr>
      <w:ind w:left="720"/>
      <w:contextualSpacing/>
    </w:pPr>
  </w:style>
  <w:style w:type="character" w:styleId="Hyperlink">
    <w:name w:val="Hyperlink"/>
    <w:basedOn w:val="DefaultParagraphFont"/>
    <w:uiPriority w:val="99"/>
    <w:unhideWhenUsed/>
    <w:rsid w:val="001D0D45"/>
    <w:rPr>
      <w:color w:val="004E9A" w:themeColor="hyperlink"/>
      <w:u w:val="single"/>
    </w:rPr>
  </w:style>
  <w:style w:type="character" w:styleId="UnresolvedMention">
    <w:name w:val="Unresolved Mention"/>
    <w:basedOn w:val="DefaultParagraphFont"/>
    <w:uiPriority w:val="99"/>
    <w:semiHidden/>
    <w:unhideWhenUsed/>
    <w:rsid w:val="001D0D45"/>
    <w:rPr>
      <w:color w:val="605E5C"/>
      <w:shd w:val="clear" w:color="auto" w:fill="E1DFDD"/>
    </w:rPr>
  </w:style>
  <w:style w:type="character" w:styleId="PlaceholderText">
    <w:name w:val="Placeholder Text"/>
    <w:basedOn w:val="DefaultParagraphFont"/>
    <w:uiPriority w:val="99"/>
    <w:semiHidden/>
    <w:rsid w:val="00C032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N:\Projects\Healthy%20Start\Project%20Management\Communications\Letterhead\HS%20TASC%20Letterhead%20Template_2021_07_22%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B4BDBC431D4606B5D98C0D912765F9"/>
        <w:category>
          <w:name w:val="General"/>
          <w:gallery w:val="placeholder"/>
        </w:category>
        <w:types>
          <w:type w:val="bbPlcHdr"/>
        </w:types>
        <w:behaviors>
          <w:behavior w:val="content"/>
        </w:behaviors>
        <w:guid w:val="{05E87650-3611-4912-AA29-F6F5D57E2913}"/>
      </w:docPartPr>
      <w:docPartBody>
        <w:p w:rsidR="00227C19" w:rsidRDefault="00396808" w:rsidP="00396808">
          <w:pPr>
            <w:pStyle w:val="0AB4BDBC431D4606B5D98C0D912765F9"/>
          </w:pPr>
          <w:r w:rsidRPr="00D414F8">
            <w:rPr>
              <w:rStyle w:val="PlaceholderText"/>
            </w:rPr>
            <w:t>Click or tap here to enter text.</w:t>
          </w:r>
        </w:p>
      </w:docPartBody>
    </w:docPart>
    <w:docPart>
      <w:docPartPr>
        <w:name w:val="36424F9819BC44BEA4213538879D2AAF"/>
        <w:category>
          <w:name w:val="General"/>
          <w:gallery w:val="placeholder"/>
        </w:category>
        <w:types>
          <w:type w:val="bbPlcHdr"/>
        </w:types>
        <w:behaviors>
          <w:behavior w:val="content"/>
        </w:behaviors>
        <w:guid w:val="{472F6070-BBD7-4209-88C5-71A020E6099B}"/>
      </w:docPartPr>
      <w:docPartBody>
        <w:p w:rsidR="00227C19" w:rsidRDefault="00396808" w:rsidP="00396808">
          <w:pPr>
            <w:pStyle w:val="36424F9819BC44BEA4213538879D2AAF"/>
          </w:pPr>
          <w:r w:rsidRPr="00D414F8">
            <w:rPr>
              <w:rStyle w:val="PlaceholderText"/>
            </w:rPr>
            <w:t>Click or tap here to enter text.</w:t>
          </w:r>
        </w:p>
      </w:docPartBody>
    </w:docPart>
    <w:docPart>
      <w:docPartPr>
        <w:name w:val="00A3777270B04092874712C5919A0D59"/>
        <w:category>
          <w:name w:val="General"/>
          <w:gallery w:val="placeholder"/>
        </w:category>
        <w:types>
          <w:type w:val="bbPlcHdr"/>
        </w:types>
        <w:behaviors>
          <w:behavior w:val="content"/>
        </w:behaviors>
        <w:guid w:val="{825605DB-1B84-4A09-96BD-9684C930F05A}"/>
      </w:docPartPr>
      <w:docPartBody>
        <w:p w:rsidR="00227C19" w:rsidRDefault="00396808" w:rsidP="00396808">
          <w:pPr>
            <w:pStyle w:val="00A3777270B04092874712C5919A0D59"/>
          </w:pPr>
          <w:r w:rsidRPr="00D414F8">
            <w:rPr>
              <w:rStyle w:val="PlaceholderText"/>
            </w:rPr>
            <w:t>Click or tap here to enter text.</w:t>
          </w:r>
        </w:p>
      </w:docPartBody>
    </w:docPart>
    <w:docPart>
      <w:docPartPr>
        <w:name w:val="F89D812D16BF4440B43555971CF941F2"/>
        <w:category>
          <w:name w:val="General"/>
          <w:gallery w:val="placeholder"/>
        </w:category>
        <w:types>
          <w:type w:val="bbPlcHdr"/>
        </w:types>
        <w:behaviors>
          <w:behavior w:val="content"/>
        </w:behaviors>
        <w:guid w:val="{88F696B8-F9CA-4B87-94FC-95E64D6C577A}"/>
      </w:docPartPr>
      <w:docPartBody>
        <w:p w:rsidR="00227C19" w:rsidRDefault="00396808" w:rsidP="00396808">
          <w:pPr>
            <w:pStyle w:val="F89D812D16BF4440B43555971CF941F2"/>
          </w:pPr>
          <w:r w:rsidRPr="00D414F8">
            <w:rPr>
              <w:rStyle w:val="PlaceholderText"/>
            </w:rPr>
            <w:t>Click or tap here to enter text.</w:t>
          </w:r>
        </w:p>
      </w:docPartBody>
    </w:docPart>
    <w:docPart>
      <w:docPartPr>
        <w:name w:val="22C5DC8827B9403AB7F28A4D1F803095"/>
        <w:category>
          <w:name w:val="General"/>
          <w:gallery w:val="placeholder"/>
        </w:category>
        <w:types>
          <w:type w:val="bbPlcHdr"/>
        </w:types>
        <w:behaviors>
          <w:behavior w:val="content"/>
        </w:behaviors>
        <w:guid w:val="{246A4500-CBA1-49AE-87C7-0DAF0950E008}"/>
      </w:docPartPr>
      <w:docPartBody>
        <w:p w:rsidR="00227C19" w:rsidRDefault="00396808" w:rsidP="00396808">
          <w:pPr>
            <w:pStyle w:val="22C5DC8827B9403AB7F28A4D1F803095"/>
          </w:pPr>
          <w:r w:rsidRPr="00D414F8">
            <w:rPr>
              <w:rStyle w:val="PlaceholderText"/>
            </w:rPr>
            <w:t>Click or tap here to enter text.</w:t>
          </w:r>
        </w:p>
      </w:docPartBody>
    </w:docPart>
    <w:docPart>
      <w:docPartPr>
        <w:name w:val="AF104F52F6054AC1981950D975BE994F"/>
        <w:category>
          <w:name w:val="General"/>
          <w:gallery w:val="placeholder"/>
        </w:category>
        <w:types>
          <w:type w:val="bbPlcHdr"/>
        </w:types>
        <w:behaviors>
          <w:behavior w:val="content"/>
        </w:behaviors>
        <w:guid w:val="{281FD90E-546E-46C0-84F5-9C1BF2098970}"/>
      </w:docPartPr>
      <w:docPartBody>
        <w:p w:rsidR="00227C19" w:rsidRDefault="00396808" w:rsidP="00396808">
          <w:pPr>
            <w:pStyle w:val="AF104F52F6054AC1981950D975BE994F"/>
          </w:pPr>
          <w:r w:rsidRPr="00D414F8">
            <w:rPr>
              <w:rStyle w:val="PlaceholderText"/>
            </w:rPr>
            <w:t>Click or tap here to enter text.</w:t>
          </w:r>
        </w:p>
      </w:docPartBody>
    </w:docPart>
    <w:docPart>
      <w:docPartPr>
        <w:name w:val="BA55E9AA0A2948BBA2F9DD5BD2E30798"/>
        <w:category>
          <w:name w:val="General"/>
          <w:gallery w:val="placeholder"/>
        </w:category>
        <w:types>
          <w:type w:val="bbPlcHdr"/>
        </w:types>
        <w:behaviors>
          <w:behavior w:val="content"/>
        </w:behaviors>
        <w:guid w:val="{1947EDAC-BC82-4C09-97B0-31E1368A6CFB}"/>
      </w:docPartPr>
      <w:docPartBody>
        <w:p w:rsidR="00227C19" w:rsidRDefault="00396808" w:rsidP="00396808">
          <w:pPr>
            <w:pStyle w:val="BA55E9AA0A2948BBA2F9DD5BD2E30798"/>
          </w:pPr>
          <w:r w:rsidRPr="00D414F8">
            <w:rPr>
              <w:rStyle w:val="PlaceholderText"/>
            </w:rPr>
            <w:t>Click or tap here to enter text.</w:t>
          </w:r>
        </w:p>
      </w:docPartBody>
    </w:docPart>
    <w:docPart>
      <w:docPartPr>
        <w:name w:val="57EF69453D5C403EAEAC939A6D3DA1F0"/>
        <w:category>
          <w:name w:val="General"/>
          <w:gallery w:val="placeholder"/>
        </w:category>
        <w:types>
          <w:type w:val="bbPlcHdr"/>
        </w:types>
        <w:behaviors>
          <w:behavior w:val="content"/>
        </w:behaviors>
        <w:guid w:val="{A367DD70-524E-4325-81E4-10901998B369}"/>
      </w:docPartPr>
      <w:docPartBody>
        <w:p w:rsidR="00227C19" w:rsidRDefault="00396808" w:rsidP="00396808">
          <w:pPr>
            <w:pStyle w:val="57EF69453D5C403EAEAC939A6D3DA1F0"/>
          </w:pPr>
          <w:r w:rsidRPr="00D414F8">
            <w:rPr>
              <w:rStyle w:val="PlaceholderText"/>
            </w:rPr>
            <w:t>Click or tap here to enter text.</w:t>
          </w:r>
        </w:p>
      </w:docPartBody>
    </w:docPart>
    <w:docPart>
      <w:docPartPr>
        <w:name w:val="6F990A88E9104EC89052A8DEEF8F489E"/>
        <w:category>
          <w:name w:val="General"/>
          <w:gallery w:val="placeholder"/>
        </w:category>
        <w:types>
          <w:type w:val="bbPlcHdr"/>
        </w:types>
        <w:behaviors>
          <w:behavior w:val="content"/>
        </w:behaviors>
        <w:guid w:val="{D1FDC16C-CFF8-4B43-99F6-0FFE92B37349}"/>
      </w:docPartPr>
      <w:docPartBody>
        <w:p w:rsidR="00227C19" w:rsidRDefault="00396808" w:rsidP="00396808">
          <w:pPr>
            <w:pStyle w:val="6F990A88E9104EC89052A8DEEF8F489E"/>
          </w:pPr>
          <w:r w:rsidRPr="00D414F8">
            <w:rPr>
              <w:rStyle w:val="PlaceholderText"/>
            </w:rPr>
            <w:t>Click or tap here to enter text.</w:t>
          </w:r>
        </w:p>
      </w:docPartBody>
    </w:docPart>
    <w:docPart>
      <w:docPartPr>
        <w:name w:val="873E197735D4404A97260B24E30583FD"/>
        <w:category>
          <w:name w:val="General"/>
          <w:gallery w:val="placeholder"/>
        </w:category>
        <w:types>
          <w:type w:val="bbPlcHdr"/>
        </w:types>
        <w:behaviors>
          <w:behavior w:val="content"/>
        </w:behaviors>
        <w:guid w:val="{C4200F94-0AAE-4D1B-8112-35D784DEEE81}"/>
      </w:docPartPr>
      <w:docPartBody>
        <w:p w:rsidR="00227C19" w:rsidRDefault="00396808" w:rsidP="00396808">
          <w:pPr>
            <w:pStyle w:val="873E197735D4404A97260B24E30583FD"/>
          </w:pPr>
          <w:r w:rsidRPr="00D414F8">
            <w:rPr>
              <w:rStyle w:val="PlaceholderText"/>
            </w:rPr>
            <w:t>Click or tap here to enter text.</w:t>
          </w:r>
        </w:p>
      </w:docPartBody>
    </w:docPart>
    <w:docPart>
      <w:docPartPr>
        <w:name w:val="D5FE2B4447AA4699A7C38F67E2C8D162"/>
        <w:category>
          <w:name w:val="General"/>
          <w:gallery w:val="placeholder"/>
        </w:category>
        <w:types>
          <w:type w:val="bbPlcHdr"/>
        </w:types>
        <w:behaviors>
          <w:behavior w:val="content"/>
        </w:behaviors>
        <w:guid w:val="{C4CDC1E7-1C64-4966-8521-AE0183B758BE}"/>
      </w:docPartPr>
      <w:docPartBody>
        <w:p w:rsidR="00227C19" w:rsidRDefault="00396808" w:rsidP="00396808">
          <w:pPr>
            <w:pStyle w:val="D5FE2B4447AA4699A7C38F67E2C8D162"/>
          </w:pPr>
          <w:r w:rsidRPr="00D414F8">
            <w:rPr>
              <w:rStyle w:val="PlaceholderText"/>
            </w:rPr>
            <w:t>Click or tap here to enter text.</w:t>
          </w:r>
        </w:p>
      </w:docPartBody>
    </w:docPart>
    <w:docPart>
      <w:docPartPr>
        <w:name w:val="E3BF96FBE25748A783CECA2097BBDD8E"/>
        <w:category>
          <w:name w:val="General"/>
          <w:gallery w:val="placeholder"/>
        </w:category>
        <w:types>
          <w:type w:val="bbPlcHdr"/>
        </w:types>
        <w:behaviors>
          <w:behavior w:val="content"/>
        </w:behaviors>
        <w:guid w:val="{78111530-0BC2-405E-8DA8-517C49A0A109}"/>
      </w:docPartPr>
      <w:docPartBody>
        <w:p w:rsidR="00227C19" w:rsidRDefault="00396808" w:rsidP="00396808">
          <w:pPr>
            <w:pStyle w:val="E3BF96FBE25748A783CECA2097BBDD8E"/>
          </w:pPr>
          <w:r w:rsidRPr="00D414F8">
            <w:rPr>
              <w:rStyle w:val="PlaceholderText"/>
            </w:rPr>
            <w:t>Click or tap here to enter text.</w:t>
          </w:r>
        </w:p>
      </w:docPartBody>
    </w:docPart>
    <w:docPart>
      <w:docPartPr>
        <w:name w:val="EF8CD180FF8D4B62BA0408372741386F"/>
        <w:category>
          <w:name w:val="General"/>
          <w:gallery w:val="placeholder"/>
        </w:category>
        <w:types>
          <w:type w:val="bbPlcHdr"/>
        </w:types>
        <w:behaviors>
          <w:behavior w:val="content"/>
        </w:behaviors>
        <w:guid w:val="{3F4A2CC5-AA0A-4E28-8611-832EC8C21D69}"/>
      </w:docPartPr>
      <w:docPartBody>
        <w:p w:rsidR="00227C19" w:rsidRDefault="00396808" w:rsidP="00396808">
          <w:pPr>
            <w:pStyle w:val="EF8CD180FF8D4B62BA0408372741386F"/>
          </w:pPr>
          <w:r w:rsidRPr="00D414F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808"/>
    <w:rsid w:val="00227C19"/>
    <w:rsid w:val="00396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808"/>
    <w:rPr>
      <w:color w:val="808080"/>
    </w:rPr>
  </w:style>
  <w:style w:type="paragraph" w:customStyle="1" w:styleId="0AB4BDBC431D4606B5D98C0D912765F9">
    <w:name w:val="0AB4BDBC431D4606B5D98C0D912765F9"/>
    <w:rsid w:val="00396808"/>
  </w:style>
  <w:style w:type="paragraph" w:customStyle="1" w:styleId="36424F9819BC44BEA4213538879D2AAF">
    <w:name w:val="36424F9819BC44BEA4213538879D2AAF"/>
    <w:rsid w:val="00396808"/>
  </w:style>
  <w:style w:type="paragraph" w:customStyle="1" w:styleId="00A3777270B04092874712C5919A0D59">
    <w:name w:val="00A3777270B04092874712C5919A0D59"/>
    <w:rsid w:val="00396808"/>
  </w:style>
  <w:style w:type="paragraph" w:customStyle="1" w:styleId="F89D812D16BF4440B43555971CF941F2">
    <w:name w:val="F89D812D16BF4440B43555971CF941F2"/>
    <w:rsid w:val="00396808"/>
  </w:style>
  <w:style w:type="paragraph" w:customStyle="1" w:styleId="22C5DC8827B9403AB7F28A4D1F803095">
    <w:name w:val="22C5DC8827B9403AB7F28A4D1F803095"/>
    <w:rsid w:val="00396808"/>
  </w:style>
  <w:style w:type="paragraph" w:customStyle="1" w:styleId="AF104F52F6054AC1981950D975BE994F">
    <w:name w:val="AF104F52F6054AC1981950D975BE994F"/>
    <w:rsid w:val="00396808"/>
  </w:style>
  <w:style w:type="paragraph" w:customStyle="1" w:styleId="BA55E9AA0A2948BBA2F9DD5BD2E30798">
    <w:name w:val="BA55E9AA0A2948BBA2F9DD5BD2E30798"/>
    <w:rsid w:val="00396808"/>
  </w:style>
  <w:style w:type="paragraph" w:customStyle="1" w:styleId="57EF69453D5C403EAEAC939A6D3DA1F0">
    <w:name w:val="57EF69453D5C403EAEAC939A6D3DA1F0"/>
    <w:rsid w:val="00396808"/>
  </w:style>
  <w:style w:type="paragraph" w:customStyle="1" w:styleId="6F990A88E9104EC89052A8DEEF8F489E">
    <w:name w:val="6F990A88E9104EC89052A8DEEF8F489E"/>
    <w:rsid w:val="00396808"/>
  </w:style>
  <w:style w:type="paragraph" w:customStyle="1" w:styleId="873E197735D4404A97260B24E30583FD">
    <w:name w:val="873E197735D4404A97260B24E30583FD"/>
    <w:rsid w:val="00396808"/>
  </w:style>
  <w:style w:type="paragraph" w:customStyle="1" w:styleId="D5FE2B4447AA4699A7C38F67E2C8D162">
    <w:name w:val="D5FE2B4447AA4699A7C38F67E2C8D162"/>
    <w:rsid w:val="00396808"/>
  </w:style>
  <w:style w:type="paragraph" w:customStyle="1" w:styleId="E3BF96FBE25748A783CECA2097BBDD8E">
    <w:name w:val="E3BF96FBE25748A783CECA2097BBDD8E"/>
    <w:rsid w:val="00396808"/>
  </w:style>
  <w:style w:type="paragraph" w:customStyle="1" w:styleId="EF8CD180FF8D4B62BA0408372741386F">
    <w:name w:val="EF8CD180FF8D4B62BA0408372741386F"/>
    <w:rsid w:val="003968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HSPP">
      <a:dk1>
        <a:sysClr val="windowText" lastClr="000000"/>
      </a:dk1>
      <a:lt1>
        <a:sysClr val="window" lastClr="FFFFFF"/>
      </a:lt1>
      <a:dk2>
        <a:srgbClr val="44546A"/>
      </a:dk2>
      <a:lt2>
        <a:srgbClr val="E7E6E6"/>
      </a:lt2>
      <a:accent1>
        <a:srgbClr val="004E9A"/>
      </a:accent1>
      <a:accent2>
        <a:srgbClr val="9ECF7C"/>
      </a:accent2>
      <a:accent3>
        <a:srgbClr val="F06828"/>
      </a:accent3>
      <a:accent4>
        <a:srgbClr val="1DA74C"/>
      </a:accent4>
      <a:accent5>
        <a:srgbClr val="E8262F"/>
      </a:accent5>
      <a:accent6>
        <a:srgbClr val="36A9A8"/>
      </a:accent6>
      <a:hlink>
        <a:srgbClr val="004E9A"/>
      </a:hlink>
      <a:folHlink>
        <a:srgbClr val="36A9A8"/>
      </a:folHlink>
    </a:clrScheme>
    <a:fontScheme name="SHSPP">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F3427-A795-488F-9A60-696F9B8D1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HS TASC Letterhead Template_2021_07_22 (Landscape).dotx</Template>
  <TotalTime>578</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Hong</dc:creator>
  <cp:keywords/>
  <dc:description/>
  <cp:lastModifiedBy>Lisa Hong</cp:lastModifiedBy>
  <cp:revision>5</cp:revision>
  <dcterms:created xsi:type="dcterms:W3CDTF">2021-07-22T03:45:00Z</dcterms:created>
  <dcterms:modified xsi:type="dcterms:W3CDTF">2021-07-22T14:00:00Z</dcterms:modified>
</cp:coreProperties>
</file>